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E4243" w:rsidRPr="00EE4243" w14:paraId="3C49CE72" w14:textId="77777777" w:rsidTr="00EE4243">
        <w:tc>
          <w:tcPr>
            <w:tcW w:w="9060" w:type="dxa"/>
          </w:tcPr>
          <w:p w14:paraId="28A77BEC" w14:textId="3720A3D7" w:rsidR="00EE4243" w:rsidRPr="00EE4243" w:rsidRDefault="00EE4243" w:rsidP="00E32E0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A63468" w:themeColor="accent2"/>
                <w:sz w:val="40"/>
                <w:szCs w:val="40"/>
                <w:lang w:val="nl-NL"/>
              </w:rPr>
            </w:pPr>
            <w:r w:rsidRPr="00EE4243">
              <w:rPr>
                <w:b/>
                <w:bCs/>
                <w:color w:val="A63468" w:themeColor="accent2"/>
                <w:sz w:val="40"/>
                <w:szCs w:val="40"/>
                <w:lang w:val="nl-NL"/>
              </w:rPr>
              <w:t xml:space="preserve">Onderhoudsregels </w:t>
            </w:r>
            <w:r w:rsidR="0093420E">
              <w:rPr>
                <w:b/>
                <w:bCs/>
                <w:color w:val="A63468" w:themeColor="accent2"/>
                <w:sz w:val="40"/>
                <w:szCs w:val="40"/>
                <w:lang w:val="nl-NL"/>
              </w:rPr>
              <w:t>nood</w:t>
            </w:r>
            <w:r w:rsidRPr="00EE4243">
              <w:rPr>
                <w:b/>
                <w:bCs/>
                <w:color w:val="A63468" w:themeColor="accent2"/>
                <w:sz w:val="40"/>
                <w:szCs w:val="40"/>
                <w:lang w:val="nl-NL"/>
              </w:rPr>
              <w:t>woning</w:t>
            </w:r>
          </w:p>
        </w:tc>
      </w:tr>
    </w:tbl>
    <w:p w14:paraId="4B781AB6" w14:textId="77777777" w:rsidR="00E32E08" w:rsidRDefault="00E32E08" w:rsidP="00E32E08">
      <w:pPr>
        <w:overflowPunct/>
        <w:autoSpaceDE/>
        <w:autoSpaceDN/>
        <w:adjustRightInd/>
        <w:textAlignment w:val="auto"/>
        <w:rPr>
          <w:lang w:val="nl-NL"/>
        </w:rPr>
      </w:pPr>
    </w:p>
    <w:p w14:paraId="552742E5" w14:textId="77777777" w:rsidR="00EE4243" w:rsidRDefault="00EE4243" w:rsidP="00E32E08">
      <w:pPr>
        <w:overflowPunct/>
        <w:autoSpaceDE/>
        <w:autoSpaceDN/>
        <w:adjustRightInd/>
        <w:textAlignment w:val="auto"/>
        <w:rPr>
          <w:lang w:val="nl-NL"/>
        </w:rPr>
      </w:pPr>
    </w:p>
    <w:p w14:paraId="77221F7D" w14:textId="77777777" w:rsidR="00EE4243" w:rsidRPr="00785678" w:rsidRDefault="00EE4243" w:rsidP="00EE4243">
      <w:pPr>
        <w:pStyle w:val="NinReferentiesBold"/>
        <w:framePr w:hSpace="0" w:wrap="auto" w:vAnchor="margin" w:hAnchor="text" w:yAlign="inline"/>
        <w:suppressOverlap w:val="0"/>
        <w:rPr>
          <w:sz w:val="28"/>
          <w:szCs w:val="28"/>
        </w:rPr>
      </w:pPr>
      <w:r w:rsidRPr="00785678">
        <w:rPr>
          <w:sz w:val="28"/>
          <w:szCs w:val="28"/>
        </w:rPr>
        <w:t xml:space="preserve">Algemeen </w:t>
      </w:r>
    </w:p>
    <w:p w14:paraId="731EEAE7" w14:textId="77777777" w:rsidR="00EE4243" w:rsidRPr="00B12BB1" w:rsidRDefault="00EE4243" w:rsidP="00EE4243">
      <w:pPr>
        <w:rPr>
          <w:b/>
          <w:bCs/>
          <w:color w:val="00B050"/>
          <w:sz w:val="28"/>
          <w:szCs w:val="28"/>
        </w:rPr>
      </w:pPr>
    </w:p>
    <w:p w14:paraId="0426A0B9" w14:textId="77777777" w:rsidR="00EE4243" w:rsidRDefault="00EE4243" w:rsidP="00EE4243">
      <w:pPr>
        <w:pStyle w:val="Lijstalinea"/>
        <w:numPr>
          <w:ilvl w:val="0"/>
          <w:numId w:val="23"/>
        </w:numPr>
        <w:rPr>
          <w:sz w:val="24"/>
          <w:szCs w:val="24"/>
        </w:rPr>
      </w:pPr>
      <w:r w:rsidRPr="00322B6F">
        <w:rPr>
          <w:sz w:val="24"/>
          <w:szCs w:val="24"/>
        </w:rPr>
        <w:t xml:space="preserve">Verboden te roken </w:t>
      </w:r>
      <w:r w:rsidRPr="00785678">
        <w:rPr>
          <w:sz w:val="24"/>
          <w:szCs w:val="24"/>
          <w:u w:val="single"/>
        </w:rPr>
        <w:t>in</w:t>
      </w:r>
      <w:r w:rsidRPr="00322B6F">
        <w:rPr>
          <w:sz w:val="24"/>
          <w:szCs w:val="24"/>
        </w:rPr>
        <w:t xml:space="preserve"> het </w:t>
      </w:r>
      <w:r>
        <w:rPr>
          <w:sz w:val="24"/>
          <w:szCs w:val="24"/>
        </w:rPr>
        <w:t>gebouw</w:t>
      </w:r>
    </w:p>
    <w:p w14:paraId="58F095F9" w14:textId="77777777" w:rsidR="00EE4243" w:rsidRPr="00322B6F" w:rsidRDefault="00EE4243" w:rsidP="00EE4243">
      <w:pPr>
        <w:pStyle w:val="Lijstalinea"/>
        <w:numPr>
          <w:ilvl w:val="0"/>
          <w:numId w:val="23"/>
        </w:numPr>
        <w:rPr>
          <w:sz w:val="24"/>
          <w:szCs w:val="24"/>
        </w:rPr>
      </w:pPr>
      <w:r w:rsidRPr="008131F7">
        <w:rPr>
          <w:sz w:val="24"/>
          <w:szCs w:val="24"/>
          <w:u w:val="single"/>
        </w:rPr>
        <w:t>Geen</w:t>
      </w:r>
      <w:r>
        <w:rPr>
          <w:sz w:val="24"/>
          <w:szCs w:val="24"/>
        </w:rPr>
        <w:t xml:space="preserve"> huisdieren toegelaten</w:t>
      </w:r>
    </w:p>
    <w:p w14:paraId="20B65736" w14:textId="77777777" w:rsidR="00EE4243" w:rsidRDefault="00EE4243" w:rsidP="00EE4243">
      <w:pPr>
        <w:pStyle w:val="Lijstalinea"/>
        <w:numPr>
          <w:ilvl w:val="0"/>
          <w:numId w:val="23"/>
        </w:numPr>
        <w:rPr>
          <w:sz w:val="24"/>
          <w:szCs w:val="24"/>
        </w:rPr>
      </w:pPr>
      <w:r w:rsidRPr="00322B6F">
        <w:rPr>
          <w:sz w:val="24"/>
          <w:szCs w:val="24"/>
        </w:rPr>
        <w:t xml:space="preserve">Iedereen is verantwoordelijk voor zijn </w:t>
      </w:r>
      <w:r>
        <w:rPr>
          <w:sz w:val="24"/>
          <w:szCs w:val="24"/>
        </w:rPr>
        <w:t>kamer</w:t>
      </w:r>
      <w:r w:rsidRPr="00322B6F">
        <w:rPr>
          <w:sz w:val="24"/>
          <w:szCs w:val="24"/>
        </w:rPr>
        <w:t xml:space="preserve"> en voor de gemeenschappelijke delen</w:t>
      </w:r>
    </w:p>
    <w:p w14:paraId="0E3C7FB9" w14:textId="77777777" w:rsidR="00EE4243" w:rsidRDefault="00EE4243" w:rsidP="00EE4243">
      <w:pPr>
        <w:pStyle w:val="Lijstalinea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Breng je maatschappelijk assistent op de hoogte als er iets stuk of als je vragen hebt</w:t>
      </w:r>
    </w:p>
    <w:p w14:paraId="41FC8C29" w14:textId="77777777" w:rsidR="00EE4243" w:rsidRDefault="00EE4243" w:rsidP="00EE4243">
      <w:pPr>
        <w:pStyle w:val="Lijstalinea"/>
        <w:rPr>
          <w:sz w:val="24"/>
          <w:szCs w:val="24"/>
        </w:rPr>
      </w:pPr>
      <w:r>
        <w:rPr>
          <w:sz w:val="24"/>
          <w:szCs w:val="24"/>
        </w:rPr>
        <w:t xml:space="preserve">Contactpersoon: </w:t>
      </w:r>
    </w:p>
    <w:p w14:paraId="1099E454" w14:textId="77777777" w:rsidR="00EE4243" w:rsidRDefault="00EE4243" w:rsidP="00EE4243">
      <w:pPr>
        <w:pStyle w:val="Lijstalinea"/>
        <w:rPr>
          <w:b/>
          <w:bCs/>
          <w:sz w:val="28"/>
          <w:szCs w:val="28"/>
        </w:rPr>
      </w:pPr>
      <w:r>
        <w:rPr>
          <w:sz w:val="24"/>
          <w:szCs w:val="24"/>
        </w:rPr>
        <w:t>Telefoonnummer:</w:t>
      </w:r>
    </w:p>
    <w:p w14:paraId="47BEE8B3" w14:textId="77777777" w:rsidR="00EE4243" w:rsidRDefault="00EE4243" w:rsidP="00E32E08">
      <w:pPr>
        <w:overflowPunct/>
        <w:autoSpaceDE/>
        <w:autoSpaceDN/>
        <w:adjustRightInd/>
        <w:textAlignment w:val="auto"/>
        <w:rPr>
          <w:lang w:val="nl-NL"/>
        </w:rPr>
      </w:pPr>
    </w:p>
    <w:p w14:paraId="6F361533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00798A" w:themeColor="accent1"/>
          <w:sz w:val="28"/>
          <w:szCs w:val="28"/>
          <w:lang w:val="nl-NL" w:eastAsia="nl-BE"/>
        </w:rPr>
      </w:pPr>
      <w:r w:rsidRPr="00EE4243">
        <w:rPr>
          <w:rFonts w:ascii="Arial" w:eastAsia="Times New Roman" w:hAnsi="Arial" w:cs="Times New Roman"/>
          <w:b/>
          <w:bCs/>
          <w:color w:val="00798A" w:themeColor="accent1"/>
          <w:sz w:val="28"/>
          <w:szCs w:val="28"/>
          <w:lang w:val="nl-NL" w:eastAsia="nl-BE"/>
        </w:rPr>
        <w:t>Eigen kamer</w:t>
      </w:r>
    </w:p>
    <w:p w14:paraId="67D33879" w14:textId="77777777" w:rsidR="00EE4243" w:rsidRPr="00EE4243" w:rsidRDefault="00EE4243" w:rsidP="00EE4243">
      <w:pPr>
        <w:numPr>
          <w:ilvl w:val="0"/>
          <w:numId w:val="24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  <w:r w:rsidRPr="00EE4243">
        <w:rPr>
          <w:rFonts w:ascii="Calibri" w:eastAsia="Calibri" w:hAnsi="Calibri" w:cs="Times New Roman"/>
          <w:b/>
          <w:bCs/>
          <w:sz w:val="24"/>
          <w:szCs w:val="24"/>
        </w:rPr>
        <w:t>Vloer en meubels schoonmaken met droog en nat</w:t>
      </w:r>
    </w:p>
    <w:p w14:paraId="2D2A79C9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60288" behindDoc="0" locked="0" layoutInCell="1" allowOverlap="1" wp14:anchorId="0B2BBBEA" wp14:editId="27D4A70C">
            <wp:simplePos x="0" y="0"/>
            <wp:positionH relativeFrom="column">
              <wp:posOffset>2498725</wp:posOffset>
            </wp:positionH>
            <wp:positionV relativeFrom="paragraph">
              <wp:posOffset>11430</wp:posOffset>
            </wp:positionV>
            <wp:extent cx="1584960" cy="1217547"/>
            <wp:effectExtent l="0" t="0" r="0" b="1905"/>
            <wp:wrapNone/>
            <wp:docPr id="14" name="Afbeelding 14" descr="Afbeelding met vloer, persoon, binnen, hou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fbeelding 14" descr="Afbeelding met vloer, persoon, binnen, houten&#10;&#10;Automatisch gegenereerde beschrijvi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1217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61312" behindDoc="0" locked="0" layoutInCell="1" allowOverlap="1" wp14:anchorId="24194330" wp14:editId="78335B61">
            <wp:simplePos x="0" y="0"/>
            <wp:positionH relativeFrom="column">
              <wp:posOffset>220345</wp:posOffset>
            </wp:positionH>
            <wp:positionV relativeFrom="paragraph">
              <wp:posOffset>26669</wp:posOffset>
            </wp:positionV>
            <wp:extent cx="2229612" cy="1194435"/>
            <wp:effectExtent l="0" t="0" r="0" b="5715"/>
            <wp:wrapNone/>
            <wp:docPr id="15" name="Afbeelding 15" descr="Afbeelding met persoon, binnen, muu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fbeelding 15" descr="Afbeelding met persoon, binnen, muur&#10;&#10;Automatisch gegenereerde beschrijvi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127" cy="1194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59264" behindDoc="1" locked="0" layoutInCell="1" allowOverlap="1" wp14:anchorId="65459B5C" wp14:editId="3A6613D4">
            <wp:simplePos x="0" y="0"/>
            <wp:positionH relativeFrom="column">
              <wp:posOffset>4120515</wp:posOffset>
            </wp:positionH>
            <wp:positionV relativeFrom="paragraph">
              <wp:posOffset>12700</wp:posOffset>
            </wp:positionV>
            <wp:extent cx="1923247" cy="1209675"/>
            <wp:effectExtent l="0" t="0" r="1270" b="0"/>
            <wp:wrapNone/>
            <wp:docPr id="1" name="Afbeelding 1" descr="Afbeelding met binnen, tafel, plastic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binnen, tafel, plastic&#10;&#10;Automatisch gegenereerde beschrijvi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3247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8EE936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7295AA9C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72BF1562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27A45467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6646BA60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4268CF3D" w14:textId="77777777" w:rsidR="00EE4243" w:rsidRPr="00EE4243" w:rsidRDefault="00EE4243" w:rsidP="00EE4243">
      <w:pPr>
        <w:numPr>
          <w:ilvl w:val="0"/>
          <w:numId w:val="24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  <w:r w:rsidRPr="00EE4243">
        <w:rPr>
          <w:rFonts w:ascii="Calibri" w:eastAsia="Calibri" w:hAnsi="Calibri" w:cs="Times New Roman"/>
          <w:b/>
          <w:bCs/>
          <w:sz w:val="24"/>
          <w:szCs w:val="24"/>
        </w:rPr>
        <w:t>Ramen poetsen</w:t>
      </w:r>
    </w:p>
    <w:p w14:paraId="49E3333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  <w:r w:rsidRPr="00EE4243">
        <w:rPr>
          <w:rFonts w:ascii="Calibri" w:eastAsia="Calibri" w:hAnsi="Calibri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79138C12" wp14:editId="7DF1897E">
            <wp:simplePos x="0" y="0"/>
            <wp:positionH relativeFrom="margin">
              <wp:posOffset>3469005</wp:posOffset>
            </wp:positionH>
            <wp:positionV relativeFrom="paragraph">
              <wp:posOffset>5805</wp:posOffset>
            </wp:positionV>
            <wp:extent cx="1863278" cy="2481489"/>
            <wp:effectExtent l="0" t="0" r="3810" b="0"/>
            <wp:wrapNone/>
            <wp:docPr id="52" name="Afbeelding 52" descr="Afbeelding met venster, binnen, bed, muu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Afbeelding 52" descr="Afbeelding met venster, binnen, bed, muur&#10;&#10;Automatisch gegenereerde beschrijvi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5031" cy="2483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3634A9D3" wp14:editId="1D63D1A8">
            <wp:simplePos x="0" y="0"/>
            <wp:positionH relativeFrom="column">
              <wp:posOffset>224336</wp:posOffset>
            </wp:positionH>
            <wp:positionV relativeFrom="paragraph">
              <wp:posOffset>71574</wp:posOffset>
            </wp:positionV>
            <wp:extent cx="1822450" cy="2416175"/>
            <wp:effectExtent l="0" t="0" r="6350" b="3175"/>
            <wp:wrapNone/>
            <wp:docPr id="50" name="Afbeelding 50" descr="Afbeelding met venster, binnen, bed, op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Afbeelding 50" descr="Afbeelding met venster, binnen, bed, open&#10;&#10;Automatisch gegenereerde beschrijvi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450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31DACB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0FA36E99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0BD696B0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  <w:r w:rsidRPr="00EE4243">
        <w:rPr>
          <w:rFonts w:ascii="Calibri" w:eastAsia="Calibri" w:hAnsi="Calibri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6ED0E2" wp14:editId="4B502014">
                <wp:simplePos x="0" y="0"/>
                <wp:positionH relativeFrom="column">
                  <wp:posOffset>2147661</wp:posOffset>
                </wp:positionH>
                <wp:positionV relativeFrom="paragraph">
                  <wp:posOffset>213632</wp:posOffset>
                </wp:positionV>
                <wp:extent cx="1238250" cy="323850"/>
                <wp:effectExtent l="0" t="19050" r="38100" b="38100"/>
                <wp:wrapNone/>
                <wp:docPr id="51" name="Pijl: recht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23850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95B3A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ijl: rechts 51" o:spid="_x0000_s1026" type="#_x0000_t13" style="position:absolute;margin-left:169.1pt;margin-top:16.8pt;width:97.5pt;height:2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" adj="18775" fillcolor="#4472c4" strokecolor="#2f528f" strokeweight="1pt"/>
            </w:pict>
          </mc:Fallback>
        </mc:AlternateContent>
      </w:r>
    </w:p>
    <w:p w14:paraId="425F8CC5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66A82932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5C4155E1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51887619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</w:p>
    <w:p w14:paraId="7B27835B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0EF1D6F7" w14:textId="77777777" w:rsidR="00EE4243" w:rsidRPr="00EE4243" w:rsidRDefault="00EE4243" w:rsidP="00EE4243">
      <w:pPr>
        <w:numPr>
          <w:ilvl w:val="0"/>
          <w:numId w:val="24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b/>
          <w:bCs/>
          <w:szCs w:val="22"/>
        </w:rPr>
        <w:t>Kledij drogen op droogrekje, niet op de verwarming</w:t>
      </w:r>
    </w:p>
    <w:p w14:paraId="6ED0773A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360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66432" behindDoc="0" locked="0" layoutInCell="1" allowOverlap="1" wp14:anchorId="5BEB7F06" wp14:editId="7474E843">
            <wp:simplePos x="0" y="0"/>
            <wp:positionH relativeFrom="column">
              <wp:posOffset>2469878</wp:posOffset>
            </wp:positionH>
            <wp:positionV relativeFrom="paragraph">
              <wp:posOffset>196487</wp:posOffset>
            </wp:positionV>
            <wp:extent cx="1231265" cy="1842770"/>
            <wp:effectExtent l="0" t="0" r="6985" b="5080"/>
            <wp:wrapNone/>
            <wp:docPr id="40" name="Afbeelding 40" descr="Afbeelding met vloer, binnen, muur, gordij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Afbeelding 40" descr="Afbeelding met vloer, binnen, muur, gordijn&#10;&#10;Automatisch gegenereerde beschrijvi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7AE06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360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65408" behindDoc="0" locked="0" layoutInCell="1" allowOverlap="1" wp14:anchorId="43FF3F6F" wp14:editId="32317126">
            <wp:simplePos x="0" y="0"/>
            <wp:positionH relativeFrom="column">
              <wp:posOffset>580662</wp:posOffset>
            </wp:positionH>
            <wp:positionV relativeFrom="paragraph">
              <wp:posOffset>4353</wp:posOffset>
            </wp:positionV>
            <wp:extent cx="1415143" cy="1665867"/>
            <wp:effectExtent l="0" t="0" r="0" b="0"/>
            <wp:wrapNone/>
            <wp:docPr id="39" name="Afbeelding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572" cy="167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00DF9C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360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4B8F42FB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360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520972D2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360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4F86C1B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360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7FC3A5F5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360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0FC2A596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360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68480" behindDoc="0" locked="0" layoutInCell="1" allowOverlap="1" wp14:anchorId="2DCE80E5" wp14:editId="0D7BD8DB">
            <wp:simplePos x="0" y="0"/>
            <wp:positionH relativeFrom="column">
              <wp:posOffset>2828563</wp:posOffset>
            </wp:positionH>
            <wp:positionV relativeFrom="paragraph">
              <wp:posOffset>236582</wp:posOffset>
            </wp:positionV>
            <wp:extent cx="593090" cy="588645"/>
            <wp:effectExtent l="0" t="0" r="0" b="1905"/>
            <wp:wrapNone/>
            <wp:docPr id="45" name="Afbeelding 45" descr="Afbeelding met symbool, logo, cirkel, Lettertyp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Afbeelding 45" descr="Afbeelding met symbool, logo, cirkel, Lettertype&#10;&#10;Automatisch gegenereerde beschrijvi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090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67456" behindDoc="0" locked="0" layoutInCell="1" allowOverlap="1" wp14:anchorId="62A61815" wp14:editId="2A800CE8">
            <wp:simplePos x="0" y="0"/>
            <wp:positionH relativeFrom="column">
              <wp:posOffset>933450</wp:posOffset>
            </wp:positionH>
            <wp:positionV relativeFrom="paragraph">
              <wp:posOffset>193494</wp:posOffset>
            </wp:positionV>
            <wp:extent cx="530497" cy="625059"/>
            <wp:effectExtent l="0" t="0" r="3175" b="3810"/>
            <wp:wrapNone/>
            <wp:docPr id="44" name="Afbeelding 44" descr="Afbeelding met cirkel, Graphics, logo, gro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Afbeelding 44" descr="Afbeelding met cirkel, Graphics, logo, groen&#10;&#10;Automatisch gegenereerde beschrijvi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497" cy="625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572F74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360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60C44550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64A3F589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010F830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4B237458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2A334005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  <w:r w:rsidRPr="00EE4243"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  <w:br w:type="page"/>
      </w:r>
    </w:p>
    <w:p w14:paraId="3D9A56A5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00798A" w:themeColor="accent1"/>
          <w:sz w:val="28"/>
          <w:szCs w:val="28"/>
          <w:lang w:val="nl-NL" w:eastAsia="nl-BE"/>
        </w:rPr>
      </w:pPr>
      <w:r w:rsidRPr="00EE4243">
        <w:rPr>
          <w:rFonts w:ascii="Arial" w:eastAsia="Times New Roman" w:hAnsi="Arial" w:cs="Times New Roman"/>
          <w:b/>
          <w:bCs/>
          <w:color w:val="00798A" w:themeColor="accent1"/>
          <w:sz w:val="28"/>
          <w:szCs w:val="28"/>
          <w:lang w:val="nl-NL" w:eastAsia="nl-BE"/>
        </w:rPr>
        <w:lastRenderedPageBreak/>
        <w:t>Gemeenschappelijke delen</w:t>
      </w:r>
    </w:p>
    <w:p w14:paraId="64FABDEC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0254F99B" w14:textId="77777777" w:rsidR="00EE4243" w:rsidRPr="00EE4243" w:rsidRDefault="00EE4243" w:rsidP="00EE4243">
      <w:pPr>
        <w:numPr>
          <w:ilvl w:val="0"/>
          <w:numId w:val="28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77696" behindDoc="0" locked="0" layoutInCell="1" allowOverlap="1" wp14:anchorId="17C445E5" wp14:editId="5FBA33C9">
            <wp:simplePos x="0" y="0"/>
            <wp:positionH relativeFrom="column">
              <wp:posOffset>5744845</wp:posOffset>
            </wp:positionH>
            <wp:positionV relativeFrom="paragraph">
              <wp:posOffset>212725</wp:posOffset>
            </wp:positionV>
            <wp:extent cx="445770" cy="784860"/>
            <wp:effectExtent l="0" t="0" r="0" b="0"/>
            <wp:wrapNone/>
            <wp:docPr id="13" name="Afbeelding 13" descr="Afbeelding met gro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fbeelding 13" descr="Afbeelding met groen&#10;&#10;Automatisch gegenereerde beschrijvi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4577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4243">
        <w:rPr>
          <w:rFonts w:ascii="Calibri" w:eastAsia="Calibri" w:hAnsi="Calibri" w:cs="Times New Roman"/>
          <w:b/>
          <w:bCs/>
          <w:sz w:val="24"/>
          <w:szCs w:val="24"/>
        </w:rPr>
        <w:t>Keuken</w:t>
      </w:r>
      <w:r w:rsidRPr="00EE4243">
        <w:rPr>
          <w:rFonts w:ascii="Calibri" w:eastAsia="Calibri" w:hAnsi="Calibri" w:cs="Times New Roman"/>
          <w:b/>
          <w:bCs/>
          <w:szCs w:val="22"/>
        </w:rPr>
        <w:t xml:space="preserve"> </w:t>
      </w:r>
    </w:p>
    <w:p w14:paraId="10F84DE2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75648" behindDoc="1" locked="0" layoutInCell="1" allowOverlap="1" wp14:anchorId="05619ECF" wp14:editId="0D161730">
            <wp:simplePos x="0" y="0"/>
            <wp:positionH relativeFrom="margin">
              <wp:posOffset>2457450</wp:posOffset>
            </wp:positionH>
            <wp:positionV relativeFrom="paragraph">
              <wp:posOffset>168457</wp:posOffset>
            </wp:positionV>
            <wp:extent cx="716915" cy="457200"/>
            <wp:effectExtent l="0" t="0" r="6985" b="0"/>
            <wp:wrapNone/>
            <wp:docPr id="10" name="Afbeelding 10" descr="Afbeelding met handdoe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 10" descr="Afbeelding met handdoek&#10;&#10;Automatisch gegenereerde beschrijvi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91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D08EC7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23843174" wp14:editId="2169FEA4">
            <wp:simplePos x="0" y="0"/>
            <wp:positionH relativeFrom="column">
              <wp:posOffset>4134485</wp:posOffset>
            </wp:positionH>
            <wp:positionV relativeFrom="paragraph">
              <wp:posOffset>22860</wp:posOffset>
            </wp:positionV>
            <wp:extent cx="718820" cy="434340"/>
            <wp:effectExtent l="0" t="0" r="5080" b="381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82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023132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5AA8B3" wp14:editId="0306D40A">
                <wp:simplePos x="0" y="0"/>
                <wp:positionH relativeFrom="column">
                  <wp:posOffset>4091305</wp:posOffset>
                </wp:positionH>
                <wp:positionV relativeFrom="paragraph">
                  <wp:posOffset>123825</wp:posOffset>
                </wp:positionV>
                <wp:extent cx="213360" cy="259080"/>
                <wp:effectExtent l="0" t="38100" r="53340" b="26670"/>
                <wp:wrapNone/>
                <wp:docPr id="12" name="Rechte verbindingslijn met pij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360" cy="25908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4EF7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2" o:spid="_x0000_s1026" type="#_x0000_t32" style="position:absolute;margin-left:322.15pt;margin-top:9.75pt;width:16.8pt;height:20.4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" strokecolor="#4472c4" strokeweight=".5pt">
                <v:stroke endarrow="block" joinstyle="miter"/>
              </v:shape>
            </w:pict>
          </mc:Fallback>
        </mc:AlternateContent>
      </w:r>
      <w:r w:rsidRPr="00EE4243">
        <w:rPr>
          <w:rFonts w:ascii="Calibri" w:eastAsia="Calibri" w:hAnsi="Calibri" w:cs="Times New Roman"/>
          <w:b/>
          <w:bCs/>
          <w:szCs w:val="22"/>
        </w:rPr>
        <w:t xml:space="preserve">Kookplaat/oven/koelkast met doek                    of </w:t>
      </w:r>
      <w:r w:rsidRPr="00EE4243">
        <w:rPr>
          <w:rFonts w:ascii="Calibri" w:eastAsia="Calibri" w:hAnsi="Calibri" w:cs="Times New Roman"/>
          <w:b/>
          <w:bCs/>
          <w:szCs w:val="22"/>
          <w:u w:val="single"/>
        </w:rPr>
        <w:t>zachte</w:t>
      </w:r>
      <w:r w:rsidRPr="00EE4243">
        <w:rPr>
          <w:rFonts w:ascii="Calibri" w:eastAsia="Calibri" w:hAnsi="Calibri" w:cs="Times New Roman"/>
          <w:b/>
          <w:bCs/>
          <w:szCs w:val="22"/>
        </w:rPr>
        <w:t xml:space="preserve"> spons                            en detergent </w:t>
      </w:r>
    </w:p>
    <w:p w14:paraId="7B26413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05A21848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080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71552" behindDoc="1" locked="0" layoutInCell="1" allowOverlap="1" wp14:anchorId="38014499" wp14:editId="603558E8">
            <wp:simplePos x="0" y="0"/>
            <wp:positionH relativeFrom="column">
              <wp:posOffset>4050030</wp:posOffset>
            </wp:positionH>
            <wp:positionV relativeFrom="paragraph">
              <wp:posOffset>167265</wp:posOffset>
            </wp:positionV>
            <wp:extent cx="2152471" cy="1226820"/>
            <wp:effectExtent l="0" t="0" r="635" b="0"/>
            <wp:wrapNone/>
            <wp:docPr id="7" name="Afbeelding 7" descr="Afbeelding met persoon, muur, kleding, overdek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persoon, muur, kleding, overdekt&#10;&#10;Automatisch gegenereerde beschrijvi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471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73600" behindDoc="0" locked="0" layoutInCell="1" allowOverlap="1" wp14:anchorId="67DF092E" wp14:editId="5D0FA933">
            <wp:simplePos x="0" y="0"/>
            <wp:positionH relativeFrom="column">
              <wp:posOffset>2407285</wp:posOffset>
            </wp:positionH>
            <wp:positionV relativeFrom="paragraph">
              <wp:posOffset>144145</wp:posOffset>
            </wp:positionV>
            <wp:extent cx="1539875" cy="1249680"/>
            <wp:effectExtent l="0" t="0" r="3175" b="7620"/>
            <wp:wrapNone/>
            <wp:docPr id="9" name="Afbeelding 9" descr="Afbeelding met apparaat, keukenapparaat, Huishoudelijk apparaat, ka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 9" descr="Afbeelding met apparaat, keukenapparaat, Huishoudelijk apparaat, kast&#10;&#10;Automatisch gegenereerde beschrijvi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875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70528" behindDoc="0" locked="0" layoutInCell="1" allowOverlap="1" wp14:anchorId="4F86FB69" wp14:editId="0867C37D">
            <wp:simplePos x="0" y="0"/>
            <wp:positionH relativeFrom="column">
              <wp:posOffset>464185</wp:posOffset>
            </wp:positionH>
            <wp:positionV relativeFrom="paragraph">
              <wp:posOffset>144145</wp:posOffset>
            </wp:positionV>
            <wp:extent cx="1844040" cy="1242060"/>
            <wp:effectExtent l="0" t="0" r="3810" b="0"/>
            <wp:wrapNone/>
            <wp:docPr id="5" name="Afbeelding 5" descr="Afbeelding met binnen, keuken, persoon, ov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binnen, keuken, persoon, oven&#10;&#10;Automatisch gegenereerde beschrijvi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404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8A4884" w14:textId="77777777" w:rsidR="00EE4243" w:rsidRPr="00EE4243" w:rsidRDefault="00EE4243" w:rsidP="00EE4243">
      <w:pPr>
        <w:numPr>
          <w:ilvl w:val="1"/>
          <w:numId w:val="28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720CB8EE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6D1F7F84" w14:textId="77777777" w:rsidR="00EE4243" w:rsidRPr="00EE4243" w:rsidRDefault="00EE4243" w:rsidP="00EE4243">
      <w:pPr>
        <w:numPr>
          <w:ilvl w:val="1"/>
          <w:numId w:val="28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6C6BCAEF" w14:textId="77777777" w:rsidR="00EE4243" w:rsidRPr="00EE4243" w:rsidRDefault="00EE4243" w:rsidP="00EE4243">
      <w:pPr>
        <w:numPr>
          <w:ilvl w:val="1"/>
          <w:numId w:val="28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7E5526E2" w14:textId="77777777" w:rsidR="00EE4243" w:rsidRPr="00EE4243" w:rsidRDefault="00EE4243" w:rsidP="00EE4243">
      <w:pPr>
        <w:numPr>
          <w:ilvl w:val="1"/>
          <w:numId w:val="28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b/>
          <w:bCs/>
          <w:szCs w:val="22"/>
        </w:rPr>
        <w:t>Keukenkasten</w:t>
      </w:r>
    </w:p>
    <w:p w14:paraId="23C1BA3E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080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5A12A607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firstLine="708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18783BA7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firstLine="708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b/>
          <w:bCs/>
          <w:szCs w:val="22"/>
        </w:rPr>
        <w:t>Spoelbak met detergent of azijn bij kalkaanslag</w:t>
      </w:r>
    </w:p>
    <w:p w14:paraId="579538BA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72576" behindDoc="0" locked="0" layoutInCell="1" allowOverlap="1" wp14:anchorId="0FC34BCF" wp14:editId="523FFCEB">
            <wp:simplePos x="0" y="0"/>
            <wp:positionH relativeFrom="margin">
              <wp:posOffset>501650</wp:posOffset>
            </wp:positionH>
            <wp:positionV relativeFrom="paragraph">
              <wp:posOffset>12700</wp:posOffset>
            </wp:positionV>
            <wp:extent cx="2136140" cy="1203960"/>
            <wp:effectExtent l="0" t="0" r="0" b="0"/>
            <wp:wrapNone/>
            <wp:docPr id="8" name="Afbeelding 8" descr="Afbeelding met persoon, badkuip, plastic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 descr="Afbeelding met persoon, badkuip, plastic&#10;&#10;Automatisch gegenereerde beschrijvi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6140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AE2737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3E23352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67BC1B7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3677C5A8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2BE694CD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lastRenderedPageBreak/>
        <w:drawing>
          <wp:inline distT="0" distB="0" distL="0" distR="0" wp14:anchorId="7BD6B077" wp14:editId="763CB10D">
            <wp:extent cx="3533775" cy="8162925"/>
            <wp:effectExtent l="0" t="0" r="9525" b="9525"/>
            <wp:docPr id="894610188" name="Afbeelding 1" descr="Afbeelding met tekst, schermopnam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610188" name="Afbeelding 1" descr="Afbeelding met tekst, schermopname&#10;&#10;Automatisch gegenereerde beschrijvi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816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4243">
        <w:rPr>
          <w:rFonts w:ascii="Calibri" w:eastAsia="Calibri" w:hAnsi="Calibri" w:cs="Times New Roman"/>
          <w:b/>
          <w:bCs/>
          <w:szCs w:val="22"/>
        </w:rPr>
        <w:br w:type="page"/>
      </w:r>
    </w:p>
    <w:p w14:paraId="47E73CFC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0D1B7873" w14:textId="77777777" w:rsidR="00EE4243" w:rsidRPr="00EE4243" w:rsidRDefault="00EE4243" w:rsidP="00EE4243">
      <w:pPr>
        <w:numPr>
          <w:ilvl w:val="0"/>
          <w:numId w:val="28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b/>
          <w:bCs/>
          <w:sz w:val="24"/>
          <w:szCs w:val="24"/>
        </w:rPr>
        <w:t>Badkamer</w:t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80768" behindDoc="0" locked="0" layoutInCell="1" allowOverlap="1" wp14:anchorId="11612840" wp14:editId="5751E1B6">
            <wp:simplePos x="0" y="0"/>
            <wp:positionH relativeFrom="margin">
              <wp:posOffset>-635</wp:posOffset>
            </wp:positionH>
            <wp:positionV relativeFrom="paragraph">
              <wp:posOffset>283844</wp:posOffset>
            </wp:positionV>
            <wp:extent cx="1790700" cy="1188085"/>
            <wp:effectExtent l="0" t="0" r="0" b="0"/>
            <wp:wrapNone/>
            <wp:docPr id="21" name="Afbeelding 21" descr="Afbeelding met binnen, persoon, gootsteen, va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fbeelding 21" descr="Afbeelding met binnen, persoon, gootsteen, vat&#10;&#10;Automatisch gegenereerde beschrijvin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159"/>
                    <a:stretch/>
                  </pic:blipFill>
                  <pic:spPr bwMode="auto">
                    <a:xfrm>
                      <a:off x="0" y="0"/>
                      <a:ext cx="1790700" cy="1188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E892A4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78720" behindDoc="0" locked="0" layoutInCell="1" allowOverlap="1" wp14:anchorId="7B4CE160" wp14:editId="3CDAF6C6">
            <wp:simplePos x="0" y="0"/>
            <wp:positionH relativeFrom="column">
              <wp:posOffset>1896745</wp:posOffset>
            </wp:positionH>
            <wp:positionV relativeFrom="paragraph">
              <wp:posOffset>6350</wp:posOffset>
            </wp:positionV>
            <wp:extent cx="2247900" cy="1181366"/>
            <wp:effectExtent l="0" t="0" r="0" b="0"/>
            <wp:wrapNone/>
            <wp:docPr id="19" name="Afbeelding 19" descr="Afbeelding met handschoenen, handschoen, Veiligheidshandschoen, muu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Afbeelding 19" descr="Afbeelding met handschoenen, handschoen, Veiligheidshandschoen, muur&#10;&#10;Automatisch gegenereerde beschrijvi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155" cy="1182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79744" behindDoc="0" locked="0" layoutInCell="1" allowOverlap="1" wp14:anchorId="725451DC" wp14:editId="3739DD53">
            <wp:simplePos x="0" y="0"/>
            <wp:positionH relativeFrom="column">
              <wp:posOffset>4228465</wp:posOffset>
            </wp:positionH>
            <wp:positionV relativeFrom="paragraph">
              <wp:posOffset>6350</wp:posOffset>
            </wp:positionV>
            <wp:extent cx="1746697" cy="1181100"/>
            <wp:effectExtent l="0" t="0" r="6350" b="0"/>
            <wp:wrapNone/>
            <wp:docPr id="20" name="Afbeelding 20" descr="Afbeelding met Sanitair armatuur, gootsteen, loodgieterswerk, kraa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Afbeelding 20" descr="Afbeelding met Sanitair armatuur, gootsteen, loodgieterswerk, kraan&#10;&#10;Automatisch gegenereerde beschrijvi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122" cy="1186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4E86A2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198F9B71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354B066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b/>
          <w:bCs/>
          <w:szCs w:val="22"/>
        </w:rPr>
        <w:t xml:space="preserve">  </w:t>
      </w:r>
    </w:p>
    <w:p w14:paraId="1A42ACA3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0AE5BAAA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inline distT="0" distB="0" distL="0" distR="0" wp14:anchorId="3D735261" wp14:editId="0C2C2B82">
            <wp:extent cx="1802887" cy="1209675"/>
            <wp:effectExtent l="0" t="0" r="6985" b="0"/>
            <wp:docPr id="26" name="Afbeelding 26" descr="Afbeelding met persoon, binn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Afbeelding 26" descr="Afbeelding met persoon, binnen&#10;&#10;Automatisch gegenereerde beschrijvi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806345" cy="121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4243">
        <w:rPr>
          <w:rFonts w:ascii="Calibri" w:eastAsia="Calibri" w:hAnsi="Calibri" w:cs="Times New Roman"/>
          <w:b/>
          <w:bCs/>
          <w:szCs w:val="22"/>
        </w:rPr>
        <w:t xml:space="preserve">   </w:t>
      </w:r>
      <w:r w:rsidRPr="00EE4243">
        <w:rPr>
          <w:rFonts w:ascii="Calibri" w:eastAsia="Calibri" w:hAnsi="Calibri" w:cs="Times New Roman"/>
          <w:noProof/>
          <w:szCs w:val="22"/>
        </w:rPr>
        <w:drawing>
          <wp:inline distT="0" distB="0" distL="0" distR="0" wp14:anchorId="158DCCA8" wp14:editId="7BF105DF">
            <wp:extent cx="1802765" cy="1197670"/>
            <wp:effectExtent l="0" t="0" r="6985" b="2540"/>
            <wp:docPr id="37" name="Afbeelding 37" descr="Afbeelding met binnen, persoon, vies, badkam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Afbeelding 37" descr="Afbeelding met binnen, persoon, vies, badkamer&#10;&#10;Automatisch gegenereerde beschrijvi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817252" cy="1207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4243">
        <w:rPr>
          <w:rFonts w:ascii="Calibri" w:eastAsia="Calibri" w:hAnsi="Calibri" w:cs="Times New Roman"/>
          <w:b/>
          <w:bCs/>
          <w:szCs w:val="22"/>
        </w:rPr>
        <w:t xml:space="preserve">    </w:t>
      </w:r>
      <w:r w:rsidRPr="00EE4243">
        <w:rPr>
          <w:rFonts w:ascii="Calibri" w:eastAsia="Calibri" w:hAnsi="Calibri" w:cs="Times New Roman"/>
          <w:noProof/>
          <w:szCs w:val="22"/>
        </w:rPr>
        <w:drawing>
          <wp:inline distT="0" distB="0" distL="0" distR="0" wp14:anchorId="687B28BB" wp14:editId="57D67D5A">
            <wp:extent cx="1885950" cy="1113650"/>
            <wp:effectExtent l="0" t="0" r="0" b="0"/>
            <wp:docPr id="38" name="Afbeelding 38" descr="Afbeelding met perso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Afbeelding 38" descr="Afbeelding met persoon&#10;&#10;Automatisch gegenereerde beschrijvi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919335" cy="1133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6D03E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13DFB51D" w14:textId="77777777" w:rsidR="00EE4243" w:rsidRPr="00EE4243" w:rsidRDefault="00EE4243" w:rsidP="00EE4243">
      <w:pPr>
        <w:numPr>
          <w:ilvl w:val="0"/>
          <w:numId w:val="28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  <w:r w:rsidRPr="00EE4243">
        <w:rPr>
          <w:rFonts w:ascii="Calibri" w:eastAsia="Calibri" w:hAnsi="Calibri" w:cs="Times New Roman"/>
          <w:b/>
          <w:bCs/>
          <w:sz w:val="24"/>
          <w:szCs w:val="24"/>
        </w:rPr>
        <w:t>WC onderhoud</w:t>
      </w:r>
    </w:p>
    <w:p w14:paraId="0833E42B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89984" behindDoc="0" locked="0" layoutInCell="1" allowOverlap="1" wp14:anchorId="5A93C35B" wp14:editId="41EC995C">
            <wp:simplePos x="0" y="0"/>
            <wp:positionH relativeFrom="margin">
              <wp:posOffset>3736213</wp:posOffset>
            </wp:positionH>
            <wp:positionV relativeFrom="paragraph">
              <wp:posOffset>11812</wp:posOffset>
            </wp:positionV>
            <wp:extent cx="2381393" cy="1409700"/>
            <wp:effectExtent l="0" t="0" r="0" b="0"/>
            <wp:wrapNone/>
            <wp:docPr id="31" name="Afbeelding 31" descr="Afbeelding met Reinheid, overdekt, persoon, muu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Afbeelding 31" descr="Afbeelding met Reinheid, overdekt, persoon, muur&#10;&#10;Automatisch gegenereerde beschrijvi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186" cy="1413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84864" behindDoc="0" locked="0" layoutInCell="1" allowOverlap="1" wp14:anchorId="147C2CDE" wp14:editId="7AD1FB9D">
            <wp:simplePos x="0" y="0"/>
            <wp:positionH relativeFrom="column">
              <wp:posOffset>1904365</wp:posOffset>
            </wp:positionH>
            <wp:positionV relativeFrom="paragraph">
              <wp:posOffset>7620</wp:posOffset>
            </wp:positionV>
            <wp:extent cx="1733550" cy="1409700"/>
            <wp:effectExtent l="0" t="0" r="0" b="0"/>
            <wp:wrapNone/>
            <wp:docPr id="25" name="Afbeelding 25" descr="Afbeelding met toilet, persoon, peut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fbeelding 25" descr="Afbeelding met toilet, persoon, peuter&#10;&#10;Automatisch gegenereerde beschrijvi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83840" behindDoc="0" locked="0" layoutInCell="1" allowOverlap="1" wp14:anchorId="64AEB45D" wp14:editId="1D4A3738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690370" cy="1440180"/>
            <wp:effectExtent l="0" t="0" r="5080" b="7620"/>
            <wp:wrapNone/>
            <wp:docPr id="24" name="Afbeelding 24" descr="Afbeelding met persoon, binnen, toile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fbeelding 24" descr="Afbeelding met persoon, binnen, toilet&#10;&#10;Automatisch gegenereerde beschrijvi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37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C4F5CD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24168B72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0FF06351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b/>
          <w:bCs/>
          <w:szCs w:val="22"/>
        </w:rPr>
        <w:t xml:space="preserve"> </w:t>
      </w:r>
    </w:p>
    <w:p w14:paraId="141ED82B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7E57B6DE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060F6D45" w14:textId="77777777" w:rsidR="00EE4243" w:rsidRPr="00EE4243" w:rsidRDefault="00EE4243" w:rsidP="00EE4243">
      <w:pPr>
        <w:numPr>
          <w:ilvl w:val="0"/>
          <w:numId w:val="28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 w:val="24"/>
          <w:szCs w:val="24"/>
        </w:rPr>
      </w:pPr>
      <w:r w:rsidRPr="00EE4243">
        <w:rPr>
          <w:rFonts w:ascii="Calibri" w:eastAsia="Calibri" w:hAnsi="Calibri" w:cs="Times New Roman"/>
          <w:b/>
          <w:bCs/>
          <w:sz w:val="24"/>
          <w:szCs w:val="24"/>
        </w:rPr>
        <w:t>WC regels</w:t>
      </w:r>
    </w:p>
    <w:p w14:paraId="18DFA50B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Je mag </w:t>
      </w:r>
      <w:r w:rsidRPr="00EE4243">
        <w:rPr>
          <w:rFonts w:ascii="Helvetica" w:eastAsia="Times New Roman" w:hAnsi="Helvetica" w:cs="Times New Roman"/>
          <w:color w:val="00252F"/>
          <w:sz w:val="21"/>
          <w:szCs w:val="21"/>
          <w:u w:val="single"/>
          <w:lang w:eastAsia="nl-BE"/>
        </w:rPr>
        <w:t>enkel toiletpapier</w:t>
      </w: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 in het toilet gooien. </w:t>
      </w:r>
    </w:p>
    <w:p w14:paraId="56CB5A95" w14:textId="77777777" w:rsidR="00EE4243" w:rsidRPr="00EE4243" w:rsidRDefault="00EE4243" w:rsidP="00EE4243">
      <w:pPr>
        <w:shd w:val="clear" w:color="auto" w:fill="FFFFFF"/>
        <w:overflowPunct/>
        <w:autoSpaceDE/>
        <w:autoSpaceDN/>
        <w:adjustRightInd/>
        <w:spacing w:after="150"/>
        <w:ind w:left="720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Times New Roman" w:eastAsia="Times New Roman" w:hAnsi="Times New Roman" w:cs="Times New Roman"/>
          <w:noProof/>
          <w:sz w:val="24"/>
          <w:szCs w:val="24"/>
          <w:lang w:eastAsia="nl-BE"/>
        </w:rPr>
        <w:drawing>
          <wp:anchor distT="0" distB="0" distL="114300" distR="114300" simplePos="0" relativeHeight="251681792" behindDoc="0" locked="0" layoutInCell="1" allowOverlap="1" wp14:anchorId="4335143E" wp14:editId="66567180">
            <wp:simplePos x="0" y="0"/>
            <wp:positionH relativeFrom="margin">
              <wp:posOffset>4046220</wp:posOffset>
            </wp:positionH>
            <wp:positionV relativeFrom="paragraph">
              <wp:posOffset>8890</wp:posOffset>
            </wp:positionV>
            <wp:extent cx="1886857" cy="1429644"/>
            <wp:effectExtent l="0" t="0" r="0" b="0"/>
            <wp:wrapNone/>
            <wp:docPr id="22" name="Afbeelding 2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Afbeelding 22" descr="Afbeelding met tekst&#10;&#10;Automatisch gegenereerde beschrijvi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857" cy="1429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5ED9D3" w14:textId="77777777" w:rsidR="00EE4243" w:rsidRPr="00EE4243" w:rsidRDefault="00EE4243" w:rsidP="00EE4243">
      <w:pPr>
        <w:shd w:val="clear" w:color="auto" w:fill="FFFFFF"/>
        <w:overflowPunct/>
        <w:autoSpaceDE/>
        <w:autoSpaceDN/>
        <w:adjustRightInd/>
        <w:spacing w:after="150"/>
        <w:ind w:left="720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Wat mag je </w:t>
      </w:r>
      <w:r w:rsidRPr="00EE4243">
        <w:rPr>
          <w:rFonts w:ascii="Helvetica" w:eastAsia="Times New Roman" w:hAnsi="Helvetica" w:cs="Times New Roman"/>
          <w:b/>
          <w:bCs/>
          <w:color w:val="00252F"/>
          <w:sz w:val="21"/>
          <w:szCs w:val="21"/>
          <w:lang w:eastAsia="nl-BE"/>
        </w:rPr>
        <w:t>NIET </w:t>
      </w: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in het toilet </w:t>
      </w:r>
    </w:p>
    <w:p w14:paraId="1BD7495F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Luiers </w:t>
      </w:r>
    </w:p>
    <w:p w14:paraId="2D26938F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Vochtige doekjes </w:t>
      </w:r>
    </w:p>
    <w:p w14:paraId="3BF7AAD1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Maandverband </w:t>
      </w:r>
    </w:p>
    <w:p w14:paraId="2760F3E9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lastRenderedPageBreak/>
        <w:t>(stukjes) linnen </w:t>
      </w:r>
    </w:p>
    <w:p w14:paraId="4D79FF45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Times New Roman" w:eastAsia="Times New Roman" w:hAnsi="Times New Roman" w:cs="Times New Roman"/>
          <w:noProof/>
          <w:sz w:val="24"/>
          <w:szCs w:val="24"/>
          <w:lang w:eastAsia="nl-BE"/>
        </w:rPr>
        <w:drawing>
          <wp:anchor distT="0" distB="0" distL="114300" distR="114300" simplePos="0" relativeHeight="251682816" behindDoc="0" locked="0" layoutInCell="1" allowOverlap="1" wp14:anchorId="1D4D39AF" wp14:editId="7A3A529B">
            <wp:simplePos x="0" y="0"/>
            <wp:positionH relativeFrom="margin">
              <wp:align>right</wp:align>
            </wp:positionH>
            <wp:positionV relativeFrom="paragraph">
              <wp:posOffset>240665</wp:posOffset>
            </wp:positionV>
            <wp:extent cx="1458686" cy="1425886"/>
            <wp:effectExtent l="0" t="0" r="8255" b="3175"/>
            <wp:wrapNone/>
            <wp:docPr id="23" name="Afbeelding 23" descr="Afbeelding met schets, tekening, Lijnillustraties, clip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Afbeelding 23" descr="Afbeelding met schets, tekening, Lijnillustraties, clipart&#10;&#10;Automatisch gegenereerde beschrijvi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8686" cy="1425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Speelgoed </w:t>
      </w:r>
    </w:p>
    <w:p w14:paraId="5C42DACC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Kleding </w:t>
      </w:r>
    </w:p>
    <w:p w14:paraId="0BD0B10F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 xml:space="preserve">Vaste etensresten </w:t>
      </w:r>
    </w:p>
    <w:p w14:paraId="602543F8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Koffiegeruis of theebladeren</w:t>
      </w:r>
    </w:p>
    <w:p w14:paraId="10AD71CA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Olie of bakresten</w:t>
      </w:r>
    </w:p>
    <w:p w14:paraId="68F30D0D" w14:textId="77777777" w:rsidR="00EE4243" w:rsidRPr="00EE4243" w:rsidRDefault="00EE4243" w:rsidP="00EE4243">
      <w:pPr>
        <w:numPr>
          <w:ilvl w:val="0"/>
          <w:numId w:val="26"/>
        </w:numPr>
        <w:shd w:val="clear" w:color="auto" w:fill="FFFFFF"/>
        <w:overflowPunct/>
        <w:autoSpaceDE/>
        <w:autoSpaceDN/>
        <w:adjustRightInd/>
        <w:spacing w:after="150" w:line="259" w:lineRule="auto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  <w:lang w:eastAsia="nl-BE"/>
        </w:rPr>
      </w:pPr>
      <w:r w:rsidRPr="00EE4243">
        <w:rPr>
          <w:rFonts w:ascii="Helvetica" w:eastAsia="Times New Roman" w:hAnsi="Helvetica" w:cs="Times New Roman"/>
          <w:color w:val="00252F"/>
          <w:sz w:val="21"/>
          <w:szCs w:val="21"/>
          <w:lang w:eastAsia="nl-BE"/>
        </w:rPr>
        <w:t>Medicijnen</w:t>
      </w:r>
    </w:p>
    <w:p w14:paraId="4F488E2E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2D83481D" w14:textId="77777777" w:rsidR="00EE4243" w:rsidRPr="00EE4243" w:rsidRDefault="00EE4243" w:rsidP="00EE4243">
      <w:pPr>
        <w:numPr>
          <w:ilvl w:val="0"/>
          <w:numId w:val="28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b/>
          <w:bCs/>
          <w:szCs w:val="22"/>
        </w:rPr>
      </w:pPr>
      <w:r w:rsidRPr="00EE4243">
        <w:rPr>
          <w:rFonts w:ascii="Calibri" w:eastAsia="Calibri" w:hAnsi="Calibri" w:cs="Times New Roman"/>
          <w:b/>
          <w:bCs/>
          <w:szCs w:val="22"/>
        </w:rPr>
        <w:t>Verwarming</w:t>
      </w:r>
    </w:p>
    <w:p w14:paraId="20724C5D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b/>
          <w:bCs/>
          <w:szCs w:val="22"/>
        </w:rPr>
      </w:pPr>
    </w:p>
    <w:p w14:paraId="5BE85EBB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szCs w:val="22"/>
        </w:rPr>
        <w:t>Zet je verwarming nooit te hoog, denk aan de energieprijzen.</w:t>
      </w:r>
    </w:p>
    <w:p w14:paraId="7C8708B1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szCs w:val="22"/>
        </w:rPr>
        <w:t>Advies is thermostaat op 19°</w:t>
      </w:r>
    </w:p>
    <w:p w14:paraId="6365698E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</w:p>
    <w:p w14:paraId="448F6525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inline distT="0" distB="0" distL="0" distR="0" wp14:anchorId="4A6B2627" wp14:editId="0BA390A5">
            <wp:extent cx="1971675" cy="1544630"/>
            <wp:effectExtent l="0" t="0" r="0" b="0"/>
            <wp:docPr id="6" name="Afbeelding 6" descr="Afbeelding met tekst, persoon, elektronica, han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 descr="Afbeelding met tekst, persoon, elektronica, hand&#10;&#10;Automatisch gegenereerde beschrijvi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976007" cy="1548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8203F" w14:textId="77777777" w:rsid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5A743D90" w14:textId="77777777" w:rsid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6E7D0A96" w14:textId="77777777" w:rsid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3D014086" w14:textId="77777777" w:rsid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6BA3961E" w14:textId="77777777" w:rsid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37449BF1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3A69E8A1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Times New Roman" w:hAnsi="Arial" w:cs="Times New Roman"/>
          <w:b/>
          <w:bCs/>
          <w:color w:val="44546A"/>
          <w:sz w:val="28"/>
          <w:szCs w:val="28"/>
          <w:lang w:val="nl-NL" w:eastAsia="nl-BE"/>
        </w:rPr>
      </w:pPr>
    </w:p>
    <w:p w14:paraId="0C0E36DE" w14:textId="55A1F8F4" w:rsidR="00EE4243" w:rsidRPr="00EE4243" w:rsidRDefault="00EE4243" w:rsidP="00EE4243">
      <w:pPr>
        <w:pStyle w:val="Lijstalinea"/>
        <w:numPr>
          <w:ilvl w:val="0"/>
          <w:numId w:val="28"/>
        </w:numPr>
        <w:rPr>
          <w:rFonts w:ascii="Calibri" w:eastAsia="Calibri" w:hAnsi="Calibri" w:cs="Times New Roman"/>
          <w:b/>
          <w:bCs/>
          <w:color w:val="00B050"/>
          <w:sz w:val="28"/>
          <w:szCs w:val="28"/>
        </w:rPr>
      </w:pPr>
      <w:r w:rsidRPr="00EE4243">
        <w:rPr>
          <w:rFonts w:ascii="Calibri" w:eastAsia="Calibri" w:hAnsi="Calibri" w:cs="Times New Roman"/>
          <w:b/>
          <w:bCs/>
        </w:rPr>
        <w:t>Vuilnis</w:t>
      </w:r>
    </w:p>
    <w:p w14:paraId="185B95FA" w14:textId="77777777" w:rsidR="00EE4243" w:rsidRPr="00EE4243" w:rsidRDefault="00EE4243" w:rsidP="00EE4243">
      <w:pPr>
        <w:numPr>
          <w:ilvl w:val="1"/>
          <w:numId w:val="27"/>
        </w:numPr>
        <w:overflowPunct/>
        <w:autoSpaceDE/>
        <w:autoSpaceDN/>
        <w:adjustRightInd/>
        <w:spacing w:after="160" w:line="360" w:lineRule="auto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szCs w:val="22"/>
        </w:rPr>
        <w:t>Zakjes vuilbak</w:t>
      </w:r>
      <w:r w:rsidRPr="00EE4243">
        <w:rPr>
          <w:rFonts w:ascii="Calibri" w:eastAsia="Calibri" w:hAnsi="Calibri" w:cs="Times New Roman"/>
          <w:b/>
          <w:bCs/>
          <w:szCs w:val="22"/>
        </w:rPr>
        <w:t xml:space="preserve"> DAGELIJKS</w:t>
      </w:r>
      <w:r w:rsidRPr="00EE4243">
        <w:rPr>
          <w:rFonts w:ascii="Calibri" w:eastAsia="Calibri" w:hAnsi="Calibri" w:cs="Times New Roman"/>
          <w:szCs w:val="22"/>
        </w:rPr>
        <w:t xml:space="preserve"> in container</w:t>
      </w:r>
    </w:p>
    <w:p w14:paraId="0C955B8F" w14:textId="77777777" w:rsidR="00EE4243" w:rsidRPr="00EE4243" w:rsidRDefault="00EE4243" w:rsidP="00EE4243">
      <w:pPr>
        <w:numPr>
          <w:ilvl w:val="1"/>
          <w:numId w:val="27"/>
        </w:numPr>
        <w:overflowPunct/>
        <w:autoSpaceDE/>
        <w:autoSpaceDN/>
        <w:adjustRightInd/>
        <w:spacing w:after="160" w:line="360" w:lineRule="auto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szCs w:val="22"/>
        </w:rPr>
        <w:t>Containers worden automatisch geledigd -&gt; wel aan straat zetten -&gt; zie kalender ILVA</w:t>
      </w:r>
    </w:p>
    <w:p w14:paraId="58E63837" w14:textId="77777777" w:rsidR="00EE4243" w:rsidRPr="00EE4243" w:rsidRDefault="00EE4243" w:rsidP="00EE4243">
      <w:pPr>
        <w:numPr>
          <w:ilvl w:val="1"/>
          <w:numId w:val="27"/>
        </w:numPr>
        <w:overflowPunct/>
        <w:autoSpaceDE/>
        <w:autoSpaceDN/>
        <w:adjustRightInd/>
        <w:spacing w:after="160" w:line="360" w:lineRule="auto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szCs w:val="22"/>
        </w:rPr>
        <w:t>Geen afval naast zetten</w:t>
      </w:r>
    </w:p>
    <w:p w14:paraId="130789D3" w14:textId="77777777" w:rsidR="00EE4243" w:rsidRPr="00EE4243" w:rsidRDefault="00EE4243" w:rsidP="00EE4243">
      <w:pPr>
        <w:numPr>
          <w:ilvl w:val="1"/>
          <w:numId w:val="27"/>
        </w:numPr>
        <w:overflowPunct/>
        <w:autoSpaceDE/>
        <w:autoSpaceDN/>
        <w:adjustRightInd/>
        <w:spacing w:after="160" w:line="360" w:lineRule="auto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szCs w:val="22"/>
        </w:rPr>
        <w:t>Grote spullen zelf naar recyclagepark brengen</w:t>
      </w:r>
    </w:p>
    <w:p w14:paraId="233F1016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4558EAD1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93056" behindDoc="0" locked="0" layoutInCell="1" allowOverlap="1" wp14:anchorId="1CF0C1B1" wp14:editId="7FFCA502">
            <wp:simplePos x="0" y="0"/>
            <wp:positionH relativeFrom="margin">
              <wp:posOffset>2262505</wp:posOffset>
            </wp:positionH>
            <wp:positionV relativeFrom="paragraph">
              <wp:posOffset>189865</wp:posOffset>
            </wp:positionV>
            <wp:extent cx="1664335" cy="1581150"/>
            <wp:effectExtent l="0" t="0" r="0" b="0"/>
            <wp:wrapNone/>
            <wp:docPr id="4" name="Afbeelding 4" descr="Afbeelding met Container, bak, Afvalbak, Recyclingemm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Container, bak, Afvalbak, Recyclingemmer&#10;&#10;Automatisch gegenereerde beschrijvi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33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b/>
          <w:bCs/>
          <w:noProof/>
          <w:szCs w:val="22"/>
        </w:rPr>
        <w:drawing>
          <wp:anchor distT="0" distB="0" distL="114300" distR="114300" simplePos="0" relativeHeight="251685888" behindDoc="0" locked="0" layoutInCell="1" allowOverlap="1" wp14:anchorId="4233D8A7" wp14:editId="5A0B623F">
            <wp:simplePos x="0" y="0"/>
            <wp:positionH relativeFrom="column">
              <wp:posOffset>4796790</wp:posOffset>
            </wp:positionH>
            <wp:positionV relativeFrom="paragraph">
              <wp:posOffset>169545</wp:posOffset>
            </wp:positionV>
            <wp:extent cx="1085215" cy="1601984"/>
            <wp:effectExtent l="0" t="0" r="635" b="0"/>
            <wp:wrapNone/>
            <wp:docPr id="27" name="Afbeelding 27" descr="Afbeelding met tekst, bak, buiten, contain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Afbeelding 27" descr="Afbeelding met tekst, bak, buiten, container&#10;&#10;Automatisch gegenereerde beschrijvi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601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35310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94080" behindDoc="0" locked="0" layoutInCell="1" allowOverlap="1" wp14:anchorId="01C4F417" wp14:editId="7BD4CABA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409700" cy="1668691"/>
            <wp:effectExtent l="0" t="0" r="0" b="8255"/>
            <wp:wrapNone/>
            <wp:docPr id="2" name="Afbeelding 2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, illustratie&#10;&#10;Automatisch gegenereerde beschrijvi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6686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4243">
        <w:rPr>
          <w:rFonts w:ascii="Calibri" w:eastAsia="Calibri" w:hAnsi="Calibri" w:cs="Times New Roman"/>
          <w:szCs w:val="22"/>
        </w:rPr>
        <w:t xml:space="preserve">  </w:t>
      </w:r>
    </w:p>
    <w:p w14:paraId="36A8042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66B5631A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57A7C917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5ADA5FBB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96128" behindDoc="0" locked="0" layoutInCell="1" allowOverlap="1" wp14:anchorId="2D724081" wp14:editId="132153E2">
            <wp:simplePos x="0" y="0"/>
            <wp:positionH relativeFrom="column">
              <wp:posOffset>4062730</wp:posOffset>
            </wp:positionH>
            <wp:positionV relativeFrom="paragraph">
              <wp:posOffset>11430</wp:posOffset>
            </wp:positionV>
            <wp:extent cx="579120" cy="365760"/>
            <wp:effectExtent l="0" t="0" r="0" b="0"/>
            <wp:wrapNone/>
            <wp:docPr id="41" name="Afbeelding 41" descr="Afbeelding met tekst, monitor, scher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Afbeelding 41" descr="Afbeelding met tekst, monitor, scherm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09BAF5E" wp14:editId="6FA34758">
                <wp:simplePos x="0" y="0"/>
                <wp:positionH relativeFrom="column">
                  <wp:posOffset>1614805</wp:posOffset>
                </wp:positionH>
                <wp:positionV relativeFrom="paragraph">
                  <wp:posOffset>30480</wp:posOffset>
                </wp:positionV>
                <wp:extent cx="561975" cy="323850"/>
                <wp:effectExtent l="0" t="19050" r="47625" b="38100"/>
                <wp:wrapNone/>
                <wp:docPr id="3" name="Pijl: rech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23850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57F192" id="Pijl: rechts 3" o:spid="_x0000_s1026" type="#_x0000_t13" style="position:absolute;margin-left:127.15pt;margin-top:2.4pt;width:44.25pt;height:25.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" adj="15376" fillcolor="#4472c4" strokecolor="#2f528f" strokeweight="1pt"/>
            </w:pict>
          </mc:Fallback>
        </mc:AlternateContent>
      </w:r>
    </w:p>
    <w:p w14:paraId="069763C0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78DA75EB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6FEAA8E9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185EEC42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0C9A4BF7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1660E7B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1EA759E3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15302898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7391FB80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426A44C0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szCs w:val="22"/>
        </w:rPr>
        <w:br w:type="page"/>
      </w:r>
    </w:p>
    <w:p w14:paraId="01DC5F48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lastRenderedPageBreak/>
        <w:drawing>
          <wp:anchor distT="0" distB="0" distL="114300" distR="114300" simplePos="0" relativeHeight="251697152" behindDoc="1" locked="0" layoutInCell="1" allowOverlap="1" wp14:anchorId="65F4DC86" wp14:editId="141E7BE5">
            <wp:simplePos x="0" y="0"/>
            <wp:positionH relativeFrom="column">
              <wp:posOffset>-2043430</wp:posOffset>
            </wp:positionH>
            <wp:positionV relativeFrom="paragraph">
              <wp:posOffset>2600325</wp:posOffset>
            </wp:positionV>
            <wp:extent cx="8270240" cy="3070225"/>
            <wp:effectExtent l="9207" t="0" r="6668" b="6667"/>
            <wp:wrapThrough wrapText="bothSides">
              <wp:wrapPolygon edited="0">
                <wp:start x="21576" y="-65"/>
                <wp:lineTo x="32" y="-65"/>
                <wp:lineTo x="32" y="21513"/>
                <wp:lineTo x="21576" y="21513"/>
                <wp:lineTo x="21576" y="-65"/>
              </wp:wrapPolygon>
            </wp:wrapThrough>
            <wp:docPr id="217662682" name="Afbeelding 1" descr="Afbeelding met tekst, Website, Webpagina, Onlineadvertentie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662682" name="Afbeelding 1" descr="Afbeelding met tekst, Website, Webpagina, Onlineadvertenties&#10;&#10;Automatisch gegenereerde beschrijvin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70240" cy="307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szCs w:val="22"/>
        </w:rPr>
        <w:br w:type="page"/>
      </w:r>
    </w:p>
    <w:p w14:paraId="7E400559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jc w:val="center"/>
        <w:textAlignment w:val="auto"/>
        <w:rPr>
          <w:rFonts w:ascii="Calibri" w:eastAsia="Calibri" w:hAnsi="Calibri" w:cs="Times New Roman"/>
          <w:sz w:val="36"/>
          <w:szCs w:val="36"/>
        </w:rPr>
      </w:pPr>
      <w:r w:rsidRPr="00EE4243">
        <w:rPr>
          <w:rFonts w:ascii="Calibri" w:eastAsia="Calibri" w:hAnsi="Calibri" w:cs="Times New Roman"/>
          <w:sz w:val="36"/>
          <w:szCs w:val="36"/>
        </w:rPr>
        <w:lastRenderedPageBreak/>
        <w:t>GFT – CONTAINER</w:t>
      </w:r>
    </w:p>
    <w:p w14:paraId="791A3060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jc w:val="center"/>
        <w:textAlignment w:val="auto"/>
        <w:rPr>
          <w:rFonts w:ascii="Calibri" w:eastAsia="Calibri" w:hAnsi="Calibri" w:cs="Times New Roman"/>
          <w:sz w:val="36"/>
          <w:szCs w:val="36"/>
        </w:rPr>
      </w:pPr>
    </w:p>
    <w:p w14:paraId="7CBECC2E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</w:p>
    <w:p w14:paraId="3EAC03E9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inline distT="0" distB="0" distL="0" distR="0" wp14:anchorId="55ACBD39" wp14:editId="5EE413D7">
            <wp:extent cx="6065520" cy="4830620"/>
            <wp:effectExtent l="0" t="0" r="0" b="8255"/>
            <wp:docPr id="1184141862" name="Afbeelding 1" descr="Afbeelding met tekst, menu, Container, contain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141862" name="Afbeelding 1" descr="Afbeelding met tekst, menu, Container, container&#10;&#10;Automatisch gegenereerde beschrijvi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073236" cy="483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EDD94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</w:p>
    <w:p w14:paraId="0327721A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1B51022D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szCs w:val="22"/>
        </w:rPr>
        <w:br w:type="page"/>
      </w:r>
    </w:p>
    <w:p w14:paraId="0DCD2AB5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</w:p>
    <w:p w14:paraId="12EC0845" w14:textId="7FCBC6F1" w:rsidR="00EE4243" w:rsidRPr="00EE4243" w:rsidRDefault="00EE4243" w:rsidP="00EE4243">
      <w:pPr>
        <w:pStyle w:val="Lijstalinea"/>
        <w:numPr>
          <w:ilvl w:val="0"/>
          <w:numId w:val="28"/>
        </w:numPr>
        <w:rPr>
          <w:rFonts w:ascii="Calibri" w:eastAsia="Calibri" w:hAnsi="Calibri" w:cs="Times New Roman"/>
        </w:rPr>
      </w:pPr>
      <w:r w:rsidRPr="00EE4243">
        <w:rPr>
          <w:rFonts w:ascii="Calibri" w:eastAsia="Calibri" w:hAnsi="Calibri" w:cs="Times New Roman"/>
          <w:b/>
          <w:bCs/>
        </w:rPr>
        <w:t>Gang en ingang</w:t>
      </w:r>
      <w:r w:rsidRPr="00EE4243">
        <w:rPr>
          <w:rFonts w:ascii="Calibri" w:eastAsia="Calibri" w:hAnsi="Calibri" w:cs="Times New Roman"/>
        </w:rPr>
        <w:t xml:space="preserve">: geen spullen stockeren </w:t>
      </w:r>
    </w:p>
    <w:p w14:paraId="0406007C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b/>
          <w:bCs/>
          <w:noProof/>
          <w:szCs w:val="22"/>
        </w:rPr>
        <w:drawing>
          <wp:anchor distT="0" distB="0" distL="114300" distR="114300" simplePos="0" relativeHeight="251688960" behindDoc="0" locked="0" layoutInCell="1" allowOverlap="1" wp14:anchorId="6ED9FAAA" wp14:editId="1A532BCD">
            <wp:simplePos x="0" y="0"/>
            <wp:positionH relativeFrom="margin">
              <wp:posOffset>2897505</wp:posOffset>
            </wp:positionH>
            <wp:positionV relativeFrom="paragraph">
              <wp:posOffset>161925</wp:posOffset>
            </wp:positionV>
            <wp:extent cx="2485381" cy="1203158"/>
            <wp:effectExtent l="0" t="0" r="0" b="0"/>
            <wp:wrapNone/>
            <wp:docPr id="30" name="Afbeelding 30" descr="Afbeelding met tekst, Lettertype, Graphics, wi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Afbeelding 30" descr="Afbeelding met tekst, Lettertype, Graphics, wit&#10;&#10;Automatisch gegenereerde beschrijvi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5381" cy="1203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4D381C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87936" behindDoc="0" locked="0" layoutInCell="1" allowOverlap="1" wp14:anchorId="2AA53072" wp14:editId="03C40482">
            <wp:simplePos x="0" y="0"/>
            <wp:positionH relativeFrom="column">
              <wp:posOffset>121285</wp:posOffset>
            </wp:positionH>
            <wp:positionV relativeFrom="paragraph">
              <wp:posOffset>123190</wp:posOffset>
            </wp:positionV>
            <wp:extent cx="1851660" cy="717026"/>
            <wp:effectExtent l="0" t="0" r="0" b="6985"/>
            <wp:wrapNone/>
            <wp:docPr id="29" name="Afbeelding 29" descr="Afbeelding met tekst, Lettertype, logo, Graphic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Afbeelding 29" descr="Afbeelding met tekst, Lettertype, logo, Graphics&#10;&#10;Automatisch gegenereerde beschrijvi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717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6E8AAD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72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61CAD61A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</w:p>
    <w:p w14:paraId="3D8499AF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44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23089A2E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44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1C0F94C1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44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1CCA72E0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44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1DA5CF26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44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7D089B20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44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4E340EEA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44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3E2CFD40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44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5EFC5CB6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ind w:left="1440"/>
        <w:contextualSpacing/>
        <w:textAlignment w:val="auto"/>
        <w:rPr>
          <w:rFonts w:ascii="Calibri" w:eastAsia="Calibri" w:hAnsi="Calibri" w:cs="Times New Roman"/>
          <w:szCs w:val="22"/>
        </w:rPr>
      </w:pPr>
    </w:p>
    <w:p w14:paraId="127D9181" w14:textId="10F77779" w:rsidR="00EE4243" w:rsidRPr="00EE4243" w:rsidRDefault="00EE4243" w:rsidP="00EE4243">
      <w:pPr>
        <w:pStyle w:val="Lijstalinea"/>
        <w:numPr>
          <w:ilvl w:val="0"/>
          <w:numId w:val="28"/>
        </w:numPr>
        <w:rPr>
          <w:rFonts w:ascii="Calibri" w:eastAsia="Calibri" w:hAnsi="Calibri" w:cs="Times New Roman"/>
          <w:b/>
          <w:bCs/>
        </w:rPr>
      </w:pPr>
      <w:r w:rsidRPr="00EE4243">
        <w:rPr>
          <w:rFonts w:ascii="Calibri" w:eastAsia="Calibri" w:hAnsi="Calibri" w:cs="Times New Roman"/>
          <w:b/>
          <w:bCs/>
        </w:rPr>
        <w:t>Trap</w:t>
      </w:r>
    </w:p>
    <w:p w14:paraId="7643BE1A" w14:textId="77777777" w:rsidR="00EE4243" w:rsidRPr="00EE4243" w:rsidRDefault="00EE4243" w:rsidP="00EE4243">
      <w:pPr>
        <w:numPr>
          <w:ilvl w:val="1"/>
          <w:numId w:val="25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szCs w:val="22"/>
        </w:rPr>
        <w:t>Altijd vrij houden: geen vuilniszakken of andere spullen zetten</w:t>
      </w:r>
    </w:p>
    <w:p w14:paraId="1FE0ED26" w14:textId="77777777" w:rsidR="00EE4243" w:rsidRPr="00EE4243" w:rsidRDefault="00EE4243" w:rsidP="00EE4243">
      <w:pPr>
        <w:numPr>
          <w:ilvl w:val="1"/>
          <w:numId w:val="25"/>
        </w:numPr>
        <w:overflowPunct/>
        <w:autoSpaceDE/>
        <w:autoSpaceDN/>
        <w:adjustRightInd/>
        <w:spacing w:after="160" w:line="259" w:lineRule="auto"/>
        <w:contextualSpacing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szCs w:val="22"/>
        </w:rPr>
        <w:t>Sigarettenpeuken niet op trap of stoep gooien</w:t>
      </w:r>
    </w:p>
    <w:p w14:paraId="12F68E78" w14:textId="77777777" w:rsidR="00EE4243" w:rsidRPr="00EE4243" w:rsidRDefault="00EE4243" w:rsidP="00EE4243">
      <w:pPr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 w:cs="Times New Roman"/>
          <w:szCs w:val="22"/>
        </w:rPr>
      </w:pP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92032" behindDoc="0" locked="0" layoutInCell="1" allowOverlap="1" wp14:anchorId="216BADA6" wp14:editId="3AF17818">
            <wp:simplePos x="0" y="0"/>
            <wp:positionH relativeFrom="margin">
              <wp:posOffset>2288239</wp:posOffset>
            </wp:positionH>
            <wp:positionV relativeFrom="paragraph">
              <wp:posOffset>346376</wp:posOffset>
            </wp:positionV>
            <wp:extent cx="1238985" cy="1320040"/>
            <wp:effectExtent l="0" t="0" r="0" b="0"/>
            <wp:wrapNone/>
            <wp:docPr id="34" name="Afbeelding 34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Afbeelding 34" descr="Afbeelding met tekst, illustratie&#10;&#10;Automatisch gegenereerde beschrijvin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985" cy="132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91008" behindDoc="0" locked="0" layoutInCell="1" allowOverlap="1" wp14:anchorId="5C9912CC" wp14:editId="11EDA913">
            <wp:simplePos x="0" y="0"/>
            <wp:positionH relativeFrom="column">
              <wp:posOffset>2258495</wp:posOffset>
            </wp:positionH>
            <wp:positionV relativeFrom="paragraph">
              <wp:posOffset>443130</wp:posOffset>
            </wp:positionV>
            <wp:extent cx="1275348" cy="1752600"/>
            <wp:effectExtent l="0" t="0" r="1270" b="0"/>
            <wp:wrapNone/>
            <wp:docPr id="33" name="Afbeelding 33" descr="Afbeelding met tekst, Lettertype, logo, schermopnam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Afbeelding 33" descr="Afbeelding met tekst, Lettertype, logo, schermopname&#10;&#10;Automatisch gegenereerde beschrijving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72"/>
                    <a:stretch/>
                  </pic:blipFill>
                  <pic:spPr bwMode="auto">
                    <a:xfrm>
                      <a:off x="0" y="0"/>
                      <a:ext cx="1275348" cy="175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EE4243">
        <w:rPr>
          <w:rFonts w:ascii="Calibri" w:eastAsia="Calibri" w:hAnsi="Calibri" w:cs="Times New Roman"/>
          <w:noProof/>
          <w:szCs w:val="22"/>
        </w:rPr>
        <w:drawing>
          <wp:anchor distT="0" distB="0" distL="114300" distR="114300" simplePos="0" relativeHeight="251686912" behindDoc="0" locked="0" layoutInCell="1" allowOverlap="1" wp14:anchorId="14BBEA21" wp14:editId="657BFA11">
            <wp:simplePos x="0" y="0"/>
            <wp:positionH relativeFrom="margin">
              <wp:posOffset>392340</wp:posOffset>
            </wp:positionH>
            <wp:positionV relativeFrom="paragraph">
              <wp:posOffset>491580</wp:posOffset>
            </wp:positionV>
            <wp:extent cx="1392555" cy="1684020"/>
            <wp:effectExtent l="0" t="0" r="0" b="0"/>
            <wp:wrapNone/>
            <wp:docPr id="28" name="Afbeelding 28" descr="Afbeelding met tekst, poster, logo, ontwer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Afbeelding 28" descr="Afbeelding met tekst, poster, logo, ontwerp&#10;&#10;Automatisch gegenereerde beschrijvi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555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243">
        <w:rPr>
          <w:rFonts w:ascii="Calibri" w:eastAsia="Calibri" w:hAnsi="Calibri" w:cs="Times New Roman"/>
          <w:szCs w:val="22"/>
        </w:rPr>
        <w:br w:type="page"/>
      </w:r>
    </w:p>
    <w:p w14:paraId="10EC3C77" w14:textId="1A9D4679" w:rsidR="00EE4243" w:rsidRDefault="00FB3161" w:rsidP="00E32E08">
      <w:pPr>
        <w:overflowPunct/>
        <w:autoSpaceDE/>
        <w:autoSpaceDN/>
        <w:adjustRightInd/>
        <w:textAlignment w:val="auto"/>
      </w:pPr>
      <w:r>
        <w:rPr>
          <w:noProof/>
        </w:rPr>
        <w:lastRenderedPageBreak/>
        <w:drawing>
          <wp:inline distT="0" distB="0" distL="0" distR="0" wp14:anchorId="1EA54FE0" wp14:editId="57377B31">
            <wp:extent cx="5642647" cy="8013032"/>
            <wp:effectExtent l="0" t="0" r="0" b="7620"/>
            <wp:docPr id="32" name="Afbeelding 32" descr="Afbeelding met tekst, kleding, tijdschrift, vrouw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Afbeelding 32" descr="Afbeelding met tekst, kleding, tijdschrift, vrouw&#10;&#10;Automatisch gegenereerde beschrijvi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650606" cy="802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DF80C" w14:textId="77777777" w:rsidR="003C730D" w:rsidRDefault="003C730D" w:rsidP="00E32E08">
      <w:pPr>
        <w:overflowPunct/>
        <w:autoSpaceDE/>
        <w:autoSpaceDN/>
        <w:adjustRightInd/>
        <w:textAlignment w:val="auto"/>
      </w:pPr>
    </w:p>
    <w:p w14:paraId="262584FE" w14:textId="5E7CFE20" w:rsidR="00FB3161" w:rsidRDefault="003C730D" w:rsidP="00E32E08">
      <w:pPr>
        <w:overflowPunct/>
        <w:autoSpaceDE/>
        <w:autoSpaceDN/>
        <w:adjustRightInd/>
        <w:textAlignment w:val="auto"/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18A6C8DD" wp14:editId="64EF029A">
            <wp:simplePos x="0" y="0"/>
            <wp:positionH relativeFrom="margin">
              <wp:align>left</wp:align>
            </wp:positionH>
            <wp:positionV relativeFrom="paragraph">
              <wp:posOffset>-4445</wp:posOffset>
            </wp:positionV>
            <wp:extent cx="1033463" cy="885825"/>
            <wp:effectExtent l="0" t="0" r="0" b="0"/>
            <wp:wrapNone/>
            <wp:docPr id="35" name="Afbeelding 35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Afbeelding 35" descr="Afbeelding met tekst, illustratie&#10;&#10;Automatisch gegenereerde beschrijvi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463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DB36CC" w14:textId="77777777" w:rsidR="003C730D" w:rsidRPr="003C730D" w:rsidRDefault="003C730D" w:rsidP="003C730D"/>
    <w:p w14:paraId="6412E4B4" w14:textId="77777777" w:rsidR="003C730D" w:rsidRPr="003C730D" w:rsidRDefault="003C730D" w:rsidP="003C730D"/>
    <w:p w14:paraId="041967D3" w14:textId="77777777" w:rsidR="003C730D" w:rsidRPr="003C730D" w:rsidRDefault="003C730D" w:rsidP="003C730D"/>
    <w:p w14:paraId="5F155B04" w14:textId="77777777" w:rsidR="003C730D" w:rsidRPr="003C730D" w:rsidRDefault="003C730D" w:rsidP="003C730D"/>
    <w:p w14:paraId="3E7EEEBD" w14:textId="77777777" w:rsidR="003C730D" w:rsidRPr="003C730D" w:rsidRDefault="003C730D" w:rsidP="003C730D"/>
    <w:p w14:paraId="6DF645F0" w14:textId="77777777" w:rsidR="003C730D" w:rsidRPr="003C730D" w:rsidRDefault="003C730D" w:rsidP="003C730D"/>
    <w:p w14:paraId="6180E5CC" w14:textId="77777777" w:rsidR="003C730D" w:rsidRDefault="003C730D" w:rsidP="003C730D"/>
    <w:p w14:paraId="1C1F3901" w14:textId="77777777" w:rsidR="00BE1B46" w:rsidRPr="00BE1B46" w:rsidRDefault="00BE1B46" w:rsidP="00BE1B46">
      <w:pPr>
        <w:shd w:val="clear" w:color="auto" w:fill="FFFFFF"/>
        <w:overflowPunct/>
        <w:autoSpaceDE/>
        <w:autoSpaceDN/>
        <w:adjustRightInd/>
        <w:spacing w:line="330" w:lineRule="atLeast"/>
        <w:textAlignment w:val="auto"/>
        <w:rPr>
          <w:rFonts w:ascii="Roboto" w:eastAsia="Times New Roman" w:hAnsi="Roboto" w:cs="Times New Roman"/>
          <w:color w:val="707070"/>
          <w:sz w:val="21"/>
          <w:szCs w:val="21"/>
          <w:lang w:eastAsia="nl-BE"/>
        </w:rPr>
      </w:pPr>
      <w:r w:rsidRPr="00BE1B46">
        <w:rPr>
          <w:rFonts w:ascii="Roboto" w:eastAsia="Times New Roman" w:hAnsi="Roboto" w:cs="Times New Roman"/>
          <w:color w:val="006D21"/>
          <w:sz w:val="21"/>
          <w:szCs w:val="21"/>
          <w:lang w:eastAsia="nl-BE"/>
        </w:rPr>
        <w:t>www.ilva.be</w:t>
      </w:r>
    </w:p>
    <w:p w14:paraId="74DA9069" w14:textId="77777777" w:rsidR="00BE1B46" w:rsidRPr="00BE1B46" w:rsidRDefault="00BE1B46" w:rsidP="00BE1B46">
      <w:pPr>
        <w:shd w:val="clear" w:color="auto" w:fill="FFFFFF"/>
        <w:overflowPunct/>
        <w:autoSpaceDE/>
        <w:autoSpaceDN/>
        <w:adjustRightInd/>
        <w:spacing w:line="420" w:lineRule="atLeast"/>
        <w:textAlignment w:val="auto"/>
        <w:outlineLvl w:val="1"/>
        <w:rPr>
          <w:rFonts w:ascii="Roboto" w:eastAsia="Times New Roman" w:hAnsi="Roboto" w:cs="Times New Roman"/>
          <w:b/>
          <w:bCs/>
          <w:sz w:val="30"/>
          <w:szCs w:val="30"/>
          <w:lang w:eastAsia="nl-BE"/>
        </w:rPr>
      </w:pPr>
      <w:hyperlink r:id="rId54" w:tgtFrame="_blank" w:history="1">
        <w:r w:rsidRPr="00BE1B46">
          <w:rPr>
            <w:rFonts w:ascii="Roboto" w:eastAsia="Times New Roman" w:hAnsi="Roboto" w:cs="Times New Roman"/>
            <w:b/>
            <w:bCs/>
            <w:sz w:val="30"/>
            <w:szCs w:val="30"/>
            <w:lang w:eastAsia="nl-BE"/>
          </w:rPr>
          <w:t xml:space="preserve">Recyclagepark Haaltert </w:t>
        </w:r>
        <w:proofErr w:type="spellStart"/>
        <w:r w:rsidRPr="00BE1B46">
          <w:rPr>
            <w:rFonts w:ascii="Roboto" w:eastAsia="Times New Roman" w:hAnsi="Roboto" w:cs="Times New Roman"/>
            <w:b/>
            <w:bCs/>
            <w:sz w:val="30"/>
            <w:szCs w:val="30"/>
            <w:lang w:eastAsia="nl-BE"/>
          </w:rPr>
          <w:t>ILvA</w:t>
        </w:r>
        <w:proofErr w:type="spellEnd"/>
      </w:hyperlink>
    </w:p>
    <w:p w14:paraId="7FE2FD0F" w14:textId="7241BC60" w:rsidR="00BE1B46" w:rsidRPr="00BE1B46" w:rsidRDefault="00BE1B46" w:rsidP="00BE1B46">
      <w:pPr>
        <w:shd w:val="clear" w:color="auto" w:fill="FFFFFF"/>
        <w:overflowPunct/>
        <w:autoSpaceDE/>
        <w:autoSpaceDN/>
        <w:adjustRightInd/>
        <w:spacing w:line="330" w:lineRule="atLeast"/>
        <w:textAlignment w:val="auto"/>
        <w:rPr>
          <w:rFonts w:ascii="Roboto" w:eastAsia="Times New Roman" w:hAnsi="Roboto" w:cs="Times New Roman"/>
          <w:sz w:val="21"/>
          <w:szCs w:val="21"/>
          <w:lang w:eastAsia="nl-BE"/>
        </w:rPr>
      </w:pPr>
      <w:hyperlink r:id="rId55" w:tgtFrame="_blank" w:history="1">
        <w:r w:rsidRPr="00BE1B46">
          <w:rPr>
            <w:rFonts w:ascii="Roboto" w:eastAsia="Times New Roman" w:hAnsi="Roboto" w:cs="Times New Roman"/>
            <w:sz w:val="21"/>
            <w:szCs w:val="21"/>
            <w:lang w:eastAsia="nl-BE"/>
          </w:rPr>
          <w:t>Stationsstraat 205, 9450 Haaltert, Belgium, 9450 Haaltert</w:t>
        </w:r>
      </w:hyperlink>
    </w:p>
    <w:p w14:paraId="42131E76" w14:textId="77777777" w:rsidR="00BE1B46" w:rsidRDefault="00BE1B46" w:rsidP="00BE1B46">
      <w:pPr>
        <w:shd w:val="clear" w:color="auto" w:fill="FFFFFF"/>
        <w:overflowPunct/>
        <w:autoSpaceDE/>
        <w:autoSpaceDN/>
        <w:adjustRightInd/>
        <w:spacing w:line="330" w:lineRule="atLeast"/>
        <w:textAlignment w:val="auto"/>
        <w:rPr>
          <w:rFonts w:ascii="Roboto" w:eastAsia="Times New Roman" w:hAnsi="Roboto" w:cs="Times New Roman"/>
          <w:sz w:val="21"/>
          <w:szCs w:val="21"/>
          <w:lang w:eastAsia="nl-BE"/>
        </w:rPr>
      </w:pPr>
      <w:hyperlink r:id="rId56" w:history="1">
        <w:r w:rsidRPr="00BE1B46">
          <w:rPr>
            <w:rFonts w:ascii="Roboto" w:eastAsia="Times New Roman" w:hAnsi="Roboto" w:cs="Times New Roman"/>
            <w:sz w:val="21"/>
            <w:szCs w:val="21"/>
            <w:lang w:eastAsia="nl-BE"/>
          </w:rPr>
          <w:t>053 83 88 48</w:t>
        </w:r>
      </w:hyperlink>
    </w:p>
    <w:p w14:paraId="411165FD" w14:textId="77777777" w:rsidR="009C4202" w:rsidRPr="00BE1B46" w:rsidRDefault="009C4202" w:rsidP="00BE1B46">
      <w:pPr>
        <w:shd w:val="clear" w:color="auto" w:fill="FFFFFF"/>
        <w:overflowPunct/>
        <w:autoSpaceDE/>
        <w:autoSpaceDN/>
        <w:adjustRightInd/>
        <w:spacing w:line="330" w:lineRule="atLeast"/>
        <w:textAlignment w:val="auto"/>
        <w:rPr>
          <w:rFonts w:ascii="Roboto" w:eastAsia="Times New Roman" w:hAnsi="Roboto" w:cs="Times New Roman"/>
          <w:sz w:val="21"/>
          <w:szCs w:val="21"/>
          <w:lang w:eastAsia="nl-BE"/>
        </w:rPr>
      </w:pPr>
    </w:p>
    <w:p w14:paraId="002070CE" w14:textId="10F9EB74" w:rsidR="003C730D" w:rsidRPr="009C4202" w:rsidRDefault="009C4202" w:rsidP="003C730D">
      <w:pPr>
        <w:rPr>
          <w:szCs w:val="22"/>
        </w:rPr>
      </w:pPr>
      <w:r w:rsidRPr="009C4202">
        <w:rPr>
          <w:rFonts w:ascii="Tahoma" w:hAnsi="Tahoma" w:cs="Tahoma"/>
          <w:color w:val="11161C"/>
          <w:szCs w:val="22"/>
          <w:shd w:val="clear" w:color="auto" w:fill="FFFFFF"/>
        </w:rPr>
        <w:t>Openingsuren Recyclagepark Haaltert</w:t>
      </w:r>
      <w:r w:rsidRPr="009C4202">
        <w:rPr>
          <w:rFonts w:ascii="Tahoma" w:hAnsi="Tahoma" w:cs="Tahoma"/>
          <w:color w:val="11161C"/>
          <w:szCs w:val="22"/>
        </w:rPr>
        <w:br/>
      </w:r>
      <w:r w:rsidRPr="009C4202">
        <w:rPr>
          <w:rFonts w:ascii="Tahoma" w:hAnsi="Tahoma" w:cs="Tahoma"/>
          <w:color w:val="11161C"/>
          <w:szCs w:val="22"/>
          <w:shd w:val="clear" w:color="auto" w:fill="FFFFFF"/>
        </w:rPr>
        <w:t>Ma. 13 - 19 uur</w:t>
      </w:r>
      <w:r w:rsidRPr="009C4202">
        <w:rPr>
          <w:rFonts w:ascii="Tahoma" w:hAnsi="Tahoma" w:cs="Tahoma"/>
          <w:color w:val="11161C"/>
          <w:szCs w:val="22"/>
        </w:rPr>
        <w:br/>
      </w:r>
      <w:r w:rsidRPr="009C4202">
        <w:rPr>
          <w:rFonts w:ascii="Tahoma" w:hAnsi="Tahoma" w:cs="Tahoma"/>
          <w:color w:val="11161C"/>
          <w:szCs w:val="22"/>
          <w:shd w:val="clear" w:color="auto" w:fill="FFFFFF"/>
        </w:rPr>
        <w:t>Di. 13 - 19 uur</w:t>
      </w:r>
      <w:r w:rsidRPr="009C4202">
        <w:rPr>
          <w:rFonts w:ascii="Tahoma" w:hAnsi="Tahoma" w:cs="Tahoma"/>
          <w:color w:val="11161C"/>
          <w:szCs w:val="22"/>
        </w:rPr>
        <w:br/>
      </w:r>
      <w:r w:rsidRPr="009C4202">
        <w:rPr>
          <w:rFonts w:ascii="Tahoma" w:hAnsi="Tahoma" w:cs="Tahoma"/>
          <w:color w:val="11161C"/>
          <w:szCs w:val="22"/>
          <w:shd w:val="clear" w:color="auto" w:fill="FFFFFF"/>
        </w:rPr>
        <w:t>Wo. gesloten</w:t>
      </w:r>
      <w:r w:rsidRPr="009C4202">
        <w:rPr>
          <w:rFonts w:ascii="Tahoma" w:hAnsi="Tahoma" w:cs="Tahoma"/>
          <w:color w:val="11161C"/>
          <w:szCs w:val="22"/>
        </w:rPr>
        <w:br/>
      </w:r>
      <w:r w:rsidRPr="009C4202">
        <w:rPr>
          <w:rFonts w:ascii="Tahoma" w:hAnsi="Tahoma" w:cs="Tahoma"/>
          <w:color w:val="11161C"/>
          <w:szCs w:val="22"/>
          <w:shd w:val="clear" w:color="auto" w:fill="FFFFFF"/>
        </w:rPr>
        <w:t>Do. 8.30 - 14.30 uur</w:t>
      </w:r>
      <w:r w:rsidRPr="009C4202">
        <w:rPr>
          <w:rFonts w:ascii="Tahoma" w:hAnsi="Tahoma" w:cs="Tahoma"/>
          <w:color w:val="11161C"/>
          <w:szCs w:val="22"/>
        </w:rPr>
        <w:br/>
      </w:r>
      <w:r w:rsidRPr="009C4202">
        <w:rPr>
          <w:rFonts w:ascii="Tahoma" w:hAnsi="Tahoma" w:cs="Tahoma"/>
          <w:color w:val="11161C"/>
          <w:szCs w:val="22"/>
          <w:shd w:val="clear" w:color="auto" w:fill="FFFFFF"/>
        </w:rPr>
        <w:t>Vr. gesloten</w:t>
      </w:r>
      <w:r w:rsidRPr="009C4202">
        <w:rPr>
          <w:rFonts w:ascii="Tahoma" w:hAnsi="Tahoma" w:cs="Tahoma"/>
          <w:color w:val="11161C"/>
          <w:szCs w:val="22"/>
        </w:rPr>
        <w:br/>
      </w:r>
      <w:r w:rsidRPr="009C4202">
        <w:rPr>
          <w:rFonts w:ascii="Tahoma" w:hAnsi="Tahoma" w:cs="Tahoma"/>
          <w:color w:val="11161C"/>
          <w:szCs w:val="22"/>
          <w:shd w:val="clear" w:color="auto" w:fill="FFFFFF"/>
        </w:rPr>
        <w:t>Za. 9 - 16 uur</w:t>
      </w:r>
      <w:r w:rsidRPr="009C4202">
        <w:rPr>
          <w:rFonts w:ascii="Tahoma" w:hAnsi="Tahoma" w:cs="Tahoma"/>
          <w:color w:val="11161C"/>
          <w:szCs w:val="22"/>
        </w:rPr>
        <w:br/>
      </w:r>
      <w:r w:rsidRPr="009C4202">
        <w:rPr>
          <w:rFonts w:ascii="Tahoma" w:hAnsi="Tahoma" w:cs="Tahoma"/>
          <w:color w:val="11161C"/>
          <w:szCs w:val="22"/>
          <w:shd w:val="clear" w:color="auto" w:fill="FFFFFF"/>
        </w:rPr>
        <w:t>Zon- en feestdagen gesloten</w:t>
      </w:r>
    </w:p>
    <w:sectPr w:rsidR="003C730D" w:rsidRPr="009C4202" w:rsidSect="003320BD">
      <w:headerReference w:type="default" r:id="rId57"/>
      <w:footerReference w:type="default" r:id="rId58"/>
      <w:headerReference w:type="first" r:id="rId59"/>
      <w:footerReference w:type="first" r:id="rId60"/>
      <w:pgSz w:w="11906" w:h="16838"/>
      <w:pgMar w:top="2372" w:right="1418" w:bottom="1933" w:left="1418" w:header="709" w:footer="20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1BB58" w14:textId="77777777" w:rsidR="00EE4243" w:rsidRDefault="00EE4243" w:rsidP="00DD6BB0">
      <w:r>
        <w:separator/>
      </w:r>
    </w:p>
  </w:endnote>
  <w:endnote w:type="continuationSeparator" w:id="0">
    <w:p w14:paraId="7AB3CFD4" w14:textId="77777777" w:rsidR="00EE4243" w:rsidRDefault="00EE4243" w:rsidP="00DD6BB0">
      <w:r>
        <w:continuationSeparator/>
      </w:r>
    </w:p>
  </w:endnote>
  <w:endnote w:type="continuationNotice" w:id="1">
    <w:p w14:paraId="28C80062" w14:textId="77777777" w:rsidR="00EE4243" w:rsidRDefault="00EE42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xend Deca Light">
    <w:charset w:val="00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xend Deca">
    <w:altName w:val="Calibri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857DBB" w:rsidRPr="00D3008E" w14:paraId="67A2DC77" w14:textId="77777777" w:rsidTr="00D3008E">
      <w:tc>
        <w:tcPr>
          <w:tcW w:w="3020" w:type="dxa"/>
        </w:tcPr>
        <w:p w14:paraId="6AE9AE63" w14:textId="77777777" w:rsidR="00857DBB" w:rsidRPr="00D3008E" w:rsidRDefault="00857DBB">
          <w:pPr>
            <w:pStyle w:val="Voettekst"/>
            <w:rPr>
              <w:rFonts w:ascii="Calibri" w:hAnsi="Calibri" w:cs="Calibri"/>
              <w:sz w:val="18"/>
              <w:szCs w:val="18"/>
            </w:rPr>
          </w:pPr>
        </w:p>
      </w:tc>
      <w:tc>
        <w:tcPr>
          <w:tcW w:w="3020" w:type="dxa"/>
          <w:vAlign w:val="bottom"/>
        </w:tcPr>
        <w:p w14:paraId="21D3FC6F" w14:textId="77777777" w:rsidR="00D3008E" w:rsidRPr="00D3008E" w:rsidRDefault="00D3008E" w:rsidP="00D3008E">
          <w:pPr>
            <w:pStyle w:val="Voettekst"/>
            <w:spacing w:line="276" w:lineRule="auto"/>
            <w:rPr>
              <w:rFonts w:ascii="Calibri" w:hAnsi="Calibri" w:cs="Calibri"/>
              <w:color w:val="00788A" w:themeColor="text2"/>
              <w:sz w:val="18"/>
              <w:szCs w:val="18"/>
            </w:rPr>
          </w:pPr>
        </w:p>
      </w:tc>
      <w:tc>
        <w:tcPr>
          <w:tcW w:w="3020" w:type="dxa"/>
          <w:vAlign w:val="bottom"/>
        </w:tcPr>
        <w:p w14:paraId="5C87FA86" w14:textId="77777777" w:rsidR="00D3008E" w:rsidRPr="00D3008E" w:rsidRDefault="00D3008E" w:rsidP="00D3008E">
          <w:pPr>
            <w:pStyle w:val="Voettekst"/>
            <w:spacing w:line="276" w:lineRule="auto"/>
            <w:rPr>
              <w:rFonts w:ascii="Calibri" w:hAnsi="Calibri" w:cs="Calibri"/>
              <w:color w:val="00788A" w:themeColor="text2"/>
              <w:sz w:val="18"/>
              <w:szCs w:val="18"/>
            </w:rPr>
          </w:pPr>
        </w:p>
      </w:tc>
    </w:tr>
    <w:tr w:rsidR="00D3008E" w:rsidRPr="00D3008E" w14:paraId="3A92C1FB" w14:textId="77777777" w:rsidTr="00D3008E">
      <w:tc>
        <w:tcPr>
          <w:tcW w:w="3020" w:type="dxa"/>
        </w:tcPr>
        <w:p w14:paraId="6DF0AFBF" w14:textId="77777777" w:rsidR="00D3008E" w:rsidRPr="00D3008E" w:rsidRDefault="00D3008E">
          <w:pPr>
            <w:pStyle w:val="Voettekst"/>
            <w:rPr>
              <w:rFonts w:ascii="Calibri" w:hAnsi="Calibri" w:cs="Calibri"/>
              <w:sz w:val="18"/>
              <w:szCs w:val="18"/>
            </w:rPr>
          </w:pPr>
        </w:p>
      </w:tc>
      <w:tc>
        <w:tcPr>
          <w:tcW w:w="6040" w:type="dxa"/>
          <w:gridSpan w:val="2"/>
        </w:tcPr>
        <w:p w14:paraId="45932F84" w14:textId="77777777" w:rsidR="00D3008E" w:rsidRPr="00D3008E" w:rsidRDefault="00D3008E">
          <w:pPr>
            <w:pStyle w:val="Voettekst"/>
            <w:rPr>
              <w:rFonts w:ascii="Calibri" w:hAnsi="Calibri" w:cs="Calibri"/>
              <w:sz w:val="18"/>
              <w:szCs w:val="18"/>
            </w:rPr>
          </w:pPr>
        </w:p>
      </w:tc>
    </w:tr>
  </w:tbl>
  <w:p w14:paraId="2B288AA8" w14:textId="77777777" w:rsidR="00A36102" w:rsidRPr="00286E82" w:rsidRDefault="00A36102">
    <w:pPr>
      <w:pStyle w:val="Voettekst"/>
      <w:rPr>
        <w:rFonts w:ascii="Lexend Deca" w:hAnsi="Lexend Deca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3F5AC" w14:textId="77777777" w:rsidR="003320BD" w:rsidRDefault="00575C52">
    <w:pPr>
      <w:pStyle w:val="Voettekst"/>
    </w:pPr>
    <w:r>
      <w:rPr>
        <w:noProof/>
      </w:rPr>
      <w:drawing>
        <wp:anchor distT="0" distB="0" distL="114300" distR="114300" simplePos="0" relativeHeight="251672578" behindDoc="1" locked="0" layoutInCell="1" allowOverlap="1" wp14:anchorId="60C73E0E" wp14:editId="56A4879C">
          <wp:simplePos x="0" y="0"/>
          <wp:positionH relativeFrom="page">
            <wp:posOffset>5486</wp:posOffset>
          </wp:positionH>
          <wp:positionV relativeFrom="page">
            <wp:posOffset>9070705</wp:posOffset>
          </wp:positionV>
          <wp:extent cx="7535545" cy="1612265"/>
          <wp:effectExtent l="0" t="0" r="0" b="635"/>
          <wp:wrapNone/>
          <wp:docPr id="1225955864" name="Picture 1225955864" descr="Afbeelding met teks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beelding 3" descr="Afbeelding met tekst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5545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228998" w14:textId="77777777" w:rsidR="00EE4243" w:rsidRDefault="00EE4243" w:rsidP="00DD6BB0">
      <w:r>
        <w:separator/>
      </w:r>
    </w:p>
  </w:footnote>
  <w:footnote w:type="continuationSeparator" w:id="0">
    <w:p w14:paraId="3D773E29" w14:textId="77777777" w:rsidR="00EE4243" w:rsidRDefault="00EE4243" w:rsidP="00DD6BB0">
      <w:r>
        <w:continuationSeparator/>
      </w:r>
    </w:p>
  </w:footnote>
  <w:footnote w:type="continuationNotice" w:id="1">
    <w:p w14:paraId="4ED5C13B" w14:textId="77777777" w:rsidR="00EE4243" w:rsidRDefault="00EE42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857DBB" w14:paraId="16269912" w14:textId="77777777" w:rsidTr="00857DBB">
      <w:tc>
        <w:tcPr>
          <w:tcW w:w="3020" w:type="dxa"/>
        </w:tcPr>
        <w:p w14:paraId="363D7414" w14:textId="77777777" w:rsidR="00857DBB" w:rsidRDefault="00E32E08" w:rsidP="00857DBB">
          <w:pPr>
            <w:pStyle w:val="Koptekst"/>
          </w:pPr>
          <w:r>
            <w:rPr>
              <w:noProof/>
            </w:rPr>
            <w:drawing>
              <wp:anchor distT="0" distB="0" distL="114300" distR="114300" simplePos="0" relativeHeight="251664386" behindDoc="1" locked="0" layoutInCell="1" allowOverlap="1" wp14:anchorId="580D9355" wp14:editId="1BDA1A7E">
                <wp:simplePos x="0" y="0"/>
                <wp:positionH relativeFrom="column">
                  <wp:posOffset>-62230</wp:posOffset>
                </wp:positionH>
                <wp:positionV relativeFrom="page">
                  <wp:posOffset>159385</wp:posOffset>
                </wp:positionV>
                <wp:extent cx="1897380" cy="735330"/>
                <wp:effectExtent l="0" t="0" r="7620" b="7620"/>
                <wp:wrapNone/>
                <wp:docPr id="1175782621" name="Picture 11757826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5782621" name="Picture 117578262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7380" cy="735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20" w:type="dxa"/>
        </w:tcPr>
        <w:p w14:paraId="6E9AF9BB" w14:textId="77777777" w:rsidR="00857DBB" w:rsidRDefault="00857DBB" w:rsidP="00857DBB">
          <w:pPr>
            <w:pStyle w:val="Koptekst"/>
          </w:pPr>
        </w:p>
      </w:tc>
      <w:tc>
        <w:tcPr>
          <w:tcW w:w="3020" w:type="dxa"/>
        </w:tcPr>
        <w:p w14:paraId="4A6B6C4D" w14:textId="77777777" w:rsidR="00857DBB" w:rsidRDefault="00857DBB" w:rsidP="00857DBB">
          <w:pPr>
            <w:pStyle w:val="Koptekst"/>
          </w:pPr>
        </w:p>
      </w:tc>
    </w:tr>
    <w:tr w:rsidR="00A839EC" w14:paraId="4D9DC04D" w14:textId="77777777" w:rsidTr="00D3008E">
      <w:trPr>
        <w:trHeight w:val="1461"/>
      </w:trPr>
      <w:tc>
        <w:tcPr>
          <w:tcW w:w="3020" w:type="dxa"/>
        </w:tcPr>
        <w:p w14:paraId="61CB0BDF" w14:textId="77777777" w:rsidR="00A839EC" w:rsidRDefault="00A839EC" w:rsidP="000E00C0">
          <w:pPr>
            <w:pStyle w:val="Koptekst"/>
          </w:pPr>
        </w:p>
      </w:tc>
      <w:tc>
        <w:tcPr>
          <w:tcW w:w="3020" w:type="dxa"/>
        </w:tcPr>
        <w:p w14:paraId="45935D07" w14:textId="77777777" w:rsidR="00A839EC" w:rsidRDefault="00A839EC" w:rsidP="000E00C0">
          <w:pPr>
            <w:pStyle w:val="Koptekst"/>
          </w:pPr>
        </w:p>
      </w:tc>
      <w:tc>
        <w:tcPr>
          <w:tcW w:w="3020" w:type="dxa"/>
          <w:vAlign w:val="bottom"/>
        </w:tcPr>
        <w:p w14:paraId="4164A86A" w14:textId="77777777" w:rsidR="00D37E73" w:rsidRPr="00D37E73" w:rsidRDefault="00D37E73" w:rsidP="00D37E73"/>
      </w:tc>
    </w:tr>
  </w:tbl>
  <w:p w14:paraId="37E722FD" w14:textId="77777777" w:rsidR="00DD6BB0" w:rsidRDefault="00DD6BB0" w:rsidP="000E00C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B56A1B" w14:paraId="66C6BB41" w14:textId="77777777" w:rsidTr="001E7282">
      <w:tc>
        <w:tcPr>
          <w:tcW w:w="3020" w:type="dxa"/>
        </w:tcPr>
        <w:p w14:paraId="64117F40" w14:textId="77777777" w:rsidR="00B56A1B" w:rsidRDefault="00E32E08" w:rsidP="00B56A1B">
          <w:pPr>
            <w:pStyle w:val="Koptekst"/>
          </w:pPr>
          <w:r>
            <w:rPr>
              <w:noProof/>
            </w:rPr>
            <w:drawing>
              <wp:anchor distT="0" distB="0" distL="114300" distR="114300" simplePos="0" relativeHeight="251670530" behindDoc="1" locked="0" layoutInCell="1" allowOverlap="1" wp14:anchorId="19371BDB" wp14:editId="7234705B">
                <wp:simplePos x="0" y="0"/>
                <wp:positionH relativeFrom="column">
                  <wp:posOffset>-62230</wp:posOffset>
                </wp:positionH>
                <wp:positionV relativeFrom="page">
                  <wp:posOffset>159385</wp:posOffset>
                </wp:positionV>
                <wp:extent cx="1897380" cy="735330"/>
                <wp:effectExtent l="0" t="0" r="7620" b="7620"/>
                <wp:wrapNone/>
                <wp:docPr id="1127112510" name="Picture 11271125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7112510" name="Picture 1127112510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7380" cy="735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20" w:type="dxa"/>
        </w:tcPr>
        <w:p w14:paraId="0E4BA660" w14:textId="77777777" w:rsidR="00B56A1B" w:rsidRDefault="00B56A1B" w:rsidP="00B56A1B">
          <w:pPr>
            <w:pStyle w:val="Koptekst"/>
          </w:pPr>
        </w:p>
      </w:tc>
      <w:tc>
        <w:tcPr>
          <w:tcW w:w="3020" w:type="dxa"/>
        </w:tcPr>
        <w:p w14:paraId="073A687A" w14:textId="77777777" w:rsidR="00B56A1B" w:rsidRDefault="00B56A1B" w:rsidP="00B56A1B">
          <w:pPr>
            <w:pStyle w:val="Koptekst"/>
          </w:pPr>
        </w:p>
      </w:tc>
    </w:tr>
    <w:tr w:rsidR="00B56A1B" w14:paraId="0C8DA76D" w14:textId="77777777" w:rsidTr="001E7282">
      <w:trPr>
        <w:trHeight w:val="1461"/>
      </w:trPr>
      <w:tc>
        <w:tcPr>
          <w:tcW w:w="3020" w:type="dxa"/>
        </w:tcPr>
        <w:p w14:paraId="710A8986" w14:textId="77777777" w:rsidR="00B56A1B" w:rsidRDefault="00B56A1B" w:rsidP="00B56A1B">
          <w:pPr>
            <w:pStyle w:val="Koptekst"/>
          </w:pPr>
        </w:p>
      </w:tc>
      <w:tc>
        <w:tcPr>
          <w:tcW w:w="3020" w:type="dxa"/>
        </w:tcPr>
        <w:p w14:paraId="3C4ABC83" w14:textId="77777777" w:rsidR="00B56A1B" w:rsidRDefault="00B56A1B" w:rsidP="00B56A1B">
          <w:pPr>
            <w:pStyle w:val="Koptekst"/>
          </w:pPr>
        </w:p>
      </w:tc>
      <w:tc>
        <w:tcPr>
          <w:tcW w:w="3020" w:type="dxa"/>
          <w:vAlign w:val="bottom"/>
        </w:tcPr>
        <w:p w14:paraId="1A2EB78C" w14:textId="77777777" w:rsidR="00B56A1B" w:rsidRPr="00A96FED" w:rsidRDefault="00575C52" w:rsidP="00A96FED">
          <w:pPr>
            <w:pStyle w:val="Geenafstand"/>
            <w:jc w:val="right"/>
            <w:rPr>
              <w:b/>
              <w:bCs/>
              <w:color w:val="A63468" w:themeColor="accent2"/>
              <w:sz w:val="36"/>
              <w:szCs w:val="36"/>
            </w:rPr>
          </w:pPr>
          <w:r>
            <w:rPr>
              <w:b/>
              <w:bCs/>
              <w:color w:val="A63468" w:themeColor="accent2"/>
              <w:sz w:val="36"/>
              <w:szCs w:val="36"/>
            </w:rPr>
            <w:t>Soort Document</w:t>
          </w:r>
        </w:p>
        <w:p w14:paraId="0D44340E" w14:textId="77777777" w:rsidR="00B56A1B" w:rsidRPr="00D37E73" w:rsidRDefault="00B56A1B" w:rsidP="00B56A1B"/>
      </w:tc>
    </w:tr>
  </w:tbl>
  <w:p w14:paraId="315CA5C3" w14:textId="77777777" w:rsidR="003320BD" w:rsidRPr="00B56A1B" w:rsidRDefault="003320BD" w:rsidP="00B56A1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03.5pt;height:298.5pt;visibility:visible;mso-wrap-style:square" o:bullet="t">
        <v:imagedata r:id="rId1" o:title=""/>
      </v:shape>
    </w:pict>
  </w:numPicBullet>
  <w:numPicBullet w:numPicBulletId="1">
    <w:pict>
      <v:shape id="_x0000_i1027" type="#_x0000_t75" style="width:220.5pt;height:5in;visibility:visible;mso-wrap-style:square" o:bullet="t">
        <v:imagedata r:id="rId2" o:title=""/>
      </v:shape>
    </w:pict>
  </w:numPicBullet>
  <w:numPicBullet w:numPicBulletId="2">
    <w:pict>
      <v:shape id="_x0000_i1028" type="#_x0000_t75" style="width:220.5pt;height:5in;visibility:visible;mso-wrap-style:square" o:bullet="t">
        <v:imagedata r:id="rId3" o:title=""/>
      </v:shape>
    </w:pict>
  </w:numPicBullet>
  <w:numPicBullet w:numPicBulletId="3">
    <w:pict>
      <v:shape id="_x0000_i1029" type="#_x0000_t75" style="width:219pt;height:5in;visibility:visible;mso-wrap-style:square" o:bullet="t">
        <v:imagedata r:id="rId4" o:title=""/>
      </v:shape>
    </w:pict>
  </w:numPicBullet>
  <w:numPicBullet w:numPicBulletId="4">
    <w:pict>
      <v:shape id="_x0000_i1030" type="#_x0000_t75" style="width:219pt;height:5in;visibility:visible;mso-wrap-style:square" o:bullet="t">
        <v:imagedata r:id="rId5" o:title=""/>
      </v:shape>
    </w:pict>
  </w:numPicBullet>
  <w:abstractNum w:abstractNumId="0" w15:restartNumberingAfterBreak="0">
    <w:nsid w:val="06267CE7"/>
    <w:multiLevelType w:val="hybridMultilevel"/>
    <w:tmpl w:val="7A8A72D4"/>
    <w:lvl w:ilvl="0" w:tplc="C56EC96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4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77FB7"/>
    <w:multiLevelType w:val="multilevel"/>
    <w:tmpl w:val="446C377E"/>
    <w:styleLink w:val="Huidigelij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A3629"/>
    <w:multiLevelType w:val="hybridMultilevel"/>
    <w:tmpl w:val="2438CD4E"/>
    <w:lvl w:ilvl="0" w:tplc="BA9C835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D1377"/>
    <w:multiLevelType w:val="hybridMultilevel"/>
    <w:tmpl w:val="B6C404D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4BCD"/>
    <w:multiLevelType w:val="multilevel"/>
    <w:tmpl w:val="266AFBF4"/>
    <w:numStyleLink w:val="CurrentList3"/>
  </w:abstractNum>
  <w:abstractNum w:abstractNumId="5" w15:restartNumberingAfterBreak="0">
    <w:nsid w:val="1F5A04D3"/>
    <w:multiLevelType w:val="multilevel"/>
    <w:tmpl w:val="59C41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05054BA"/>
    <w:multiLevelType w:val="multilevel"/>
    <w:tmpl w:val="6F6CDFBA"/>
    <w:styleLink w:val="CurrentList1"/>
    <w:lvl w:ilvl="0">
      <w:start w:val="1"/>
      <w:numFmt w:val="bullet"/>
      <w:lvlText w:val=""/>
      <w:lvlPicBulletId w:val="2"/>
      <w:lvlJc w:val="left"/>
      <w:pPr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3"/>
      <w:lvlJc w:val="left"/>
      <w:pPr>
        <w:ind w:left="216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4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E1DF2"/>
    <w:multiLevelType w:val="hybridMultilevel"/>
    <w:tmpl w:val="0D246806"/>
    <w:lvl w:ilvl="0" w:tplc="BBC8797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D647D"/>
    <w:multiLevelType w:val="hybridMultilevel"/>
    <w:tmpl w:val="1A08EBD4"/>
    <w:lvl w:ilvl="0" w:tplc="E26037AC">
      <w:start w:val="1"/>
      <w:numFmt w:val="bullet"/>
      <w:lvlText w:val=""/>
      <w:lvlPicBulletId w:val="1"/>
      <w:lvlJc w:val="left"/>
      <w:pPr>
        <w:ind w:left="1021" w:hanging="454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A4E94"/>
    <w:multiLevelType w:val="multilevel"/>
    <w:tmpl w:val="13363AEA"/>
    <w:lvl w:ilvl="0">
      <w:start w:val="1"/>
      <w:numFmt w:val="bullet"/>
      <w:pStyle w:val="Bullet"/>
      <w:lvlText w:val=""/>
      <w:lvlPicBulletId w:val="2"/>
      <w:lvlJc w:val="left"/>
      <w:pPr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3"/>
      <w:lvlJc w:val="left"/>
      <w:pPr>
        <w:ind w:left="216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4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4C3051"/>
    <w:multiLevelType w:val="hybridMultilevel"/>
    <w:tmpl w:val="458A4336"/>
    <w:lvl w:ilvl="0" w:tplc="FD789DA6">
      <w:start w:val="1"/>
      <w:numFmt w:val="bullet"/>
      <w:lvlText w:val=""/>
      <w:lvlPicBulletId w:val="3"/>
      <w:lvlJc w:val="left"/>
      <w:pPr>
        <w:ind w:left="1021" w:hanging="454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464853"/>
    <w:multiLevelType w:val="hybridMultilevel"/>
    <w:tmpl w:val="B6C404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3F1970"/>
    <w:multiLevelType w:val="hybridMultilevel"/>
    <w:tmpl w:val="06600F18"/>
    <w:lvl w:ilvl="0" w:tplc="814EEFE6">
      <w:start w:val="1"/>
      <w:numFmt w:val="bullet"/>
      <w:lvlText w:val=""/>
      <w:lvlPicBulletId w:val="1"/>
      <w:lvlJc w:val="left"/>
      <w:pPr>
        <w:ind w:left="1021" w:hanging="454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6E2E3C"/>
    <w:multiLevelType w:val="hybridMultilevel"/>
    <w:tmpl w:val="D542DD62"/>
    <w:lvl w:ilvl="0" w:tplc="BA9C8350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201729"/>
    <w:multiLevelType w:val="hybridMultilevel"/>
    <w:tmpl w:val="E3E0894C"/>
    <w:lvl w:ilvl="0" w:tplc="474230E2">
      <w:start w:val="1"/>
      <w:numFmt w:val="decimal"/>
      <w:pStyle w:val="Nummering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9795CC2"/>
    <w:multiLevelType w:val="hybridMultilevel"/>
    <w:tmpl w:val="EA66CA30"/>
    <w:lvl w:ilvl="0" w:tplc="B9626C48">
      <w:start w:val="1"/>
      <w:numFmt w:val="bullet"/>
      <w:lvlText w:val=""/>
      <w:lvlPicBulletId w:val="1"/>
      <w:lvlJc w:val="left"/>
      <w:pPr>
        <w:ind w:left="1021" w:hanging="454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4408C0"/>
    <w:multiLevelType w:val="hybridMultilevel"/>
    <w:tmpl w:val="96D4C5E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A92B69"/>
    <w:multiLevelType w:val="hybridMultilevel"/>
    <w:tmpl w:val="43D2504E"/>
    <w:lvl w:ilvl="0" w:tplc="6046E5DE">
      <w:start w:val="1"/>
      <w:numFmt w:val="bullet"/>
      <w:lvlText w:val=""/>
      <w:lvlPicBulletId w:val="0"/>
      <w:lvlJc w:val="left"/>
      <w:pPr>
        <w:ind w:left="1021" w:hanging="454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B637EE"/>
    <w:multiLevelType w:val="multilevel"/>
    <w:tmpl w:val="13363AEA"/>
    <w:styleLink w:val="CurrentList2"/>
    <w:lvl w:ilvl="0">
      <w:start w:val="1"/>
      <w:numFmt w:val="bullet"/>
      <w:lvlText w:val=""/>
      <w:lvlPicBulletId w:val="2"/>
      <w:lvlJc w:val="left"/>
      <w:pPr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3"/>
      <w:lvlJc w:val="left"/>
      <w:pPr>
        <w:ind w:left="216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4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4B5115"/>
    <w:multiLevelType w:val="multilevel"/>
    <w:tmpl w:val="75FA9204"/>
    <w:styleLink w:val="Huidigelijst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3546988"/>
    <w:multiLevelType w:val="hybridMultilevel"/>
    <w:tmpl w:val="9D6A8108"/>
    <w:lvl w:ilvl="0" w:tplc="7A9E8206">
      <w:start w:val="1"/>
      <w:numFmt w:val="lowerLetter"/>
      <w:lvlText w:val="%1."/>
      <w:lvlJc w:val="left"/>
      <w:pPr>
        <w:ind w:left="567" w:hanging="567"/>
      </w:pPr>
      <w:rPr>
        <w:rFonts w:ascii="Lexend Deca Light" w:hAnsi="Lexend Deca Light" w:hint="default"/>
        <w:color w:val="A63468" w:themeColor="accent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4F263A"/>
    <w:multiLevelType w:val="multilevel"/>
    <w:tmpl w:val="266AFBF4"/>
    <w:styleLink w:val="CurrentList3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2416BBC"/>
    <w:multiLevelType w:val="hybridMultilevel"/>
    <w:tmpl w:val="A858E5E4"/>
    <w:lvl w:ilvl="0" w:tplc="B492D444">
      <w:start w:val="1"/>
      <w:numFmt w:val="decimal"/>
      <w:pStyle w:val="Style1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4DD1288"/>
    <w:multiLevelType w:val="multilevel"/>
    <w:tmpl w:val="50AE76CA"/>
    <w:lvl w:ilvl="0">
      <w:start w:val="1"/>
      <w:numFmt w:val="decimal"/>
      <w:pStyle w:val="Kop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hint="default"/>
        <w:color w:val="00798A" w:themeColor="accent1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asciiTheme="majorHAnsi" w:hAnsiTheme="majorHAnsi" w:hint="default"/>
        <w:b/>
        <w:bCs/>
        <w:i w:val="0"/>
        <w:iCs w:val="0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1143161">
    <w:abstractNumId w:val="5"/>
  </w:num>
  <w:num w:numId="2" w16cid:durableId="605043988">
    <w:abstractNumId w:val="23"/>
  </w:num>
  <w:num w:numId="3" w16cid:durableId="1363625038">
    <w:abstractNumId w:val="1"/>
  </w:num>
  <w:num w:numId="4" w16cid:durableId="1431780950">
    <w:abstractNumId w:val="19"/>
  </w:num>
  <w:num w:numId="5" w16cid:durableId="1190995122">
    <w:abstractNumId w:val="23"/>
  </w:num>
  <w:num w:numId="6" w16cid:durableId="1898544407">
    <w:abstractNumId w:val="7"/>
  </w:num>
  <w:num w:numId="7" w16cid:durableId="507671433">
    <w:abstractNumId w:val="17"/>
  </w:num>
  <w:num w:numId="8" w16cid:durableId="1130435381">
    <w:abstractNumId w:val="20"/>
  </w:num>
  <w:num w:numId="9" w16cid:durableId="1021515740">
    <w:abstractNumId w:val="15"/>
  </w:num>
  <w:num w:numId="10" w16cid:durableId="1369137075">
    <w:abstractNumId w:val="8"/>
  </w:num>
  <w:num w:numId="11" w16cid:durableId="1842890401">
    <w:abstractNumId w:val="8"/>
    <w:lvlOverride w:ilvl="0">
      <w:startOverride w:val="1"/>
    </w:lvlOverride>
  </w:num>
  <w:num w:numId="12" w16cid:durableId="1421371333">
    <w:abstractNumId w:val="8"/>
    <w:lvlOverride w:ilvl="0">
      <w:startOverride w:val="1"/>
    </w:lvlOverride>
  </w:num>
  <w:num w:numId="13" w16cid:durableId="642932054">
    <w:abstractNumId w:val="12"/>
  </w:num>
  <w:num w:numId="14" w16cid:durableId="1007640059">
    <w:abstractNumId w:val="9"/>
  </w:num>
  <w:num w:numId="15" w16cid:durableId="864094099">
    <w:abstractNumId w:val="10"/>
  </w:num>
  <w:num w:numId="16" w16cid:durableId="549385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23602298">
    <w:abstractNumId w:val="6"/>
  </w:num>
  <w:num w:numId="18" w16cid:durableId="1996951031">
    <w:abstractNumId w:val="22"/>
  </w:num>
  <w:num w:numId="19" w16cid:durableId="1956675140">
    <w:abstractNumId w:val="18"/>
  </w:num>
  <w:num w:numId="20" w16cid:durableId="766123004">
    <w:abstractNumId w:val="14"/>
  </w:num>
  <w:num w:numId="21" w16cid:durableId="1051030588">
    <w:abstractNumId w:val="21"/>
  </w:num>
  <w:num w:numId="22" w16cid:durableId="12612099">
    <w:abstractNumId w:val="4"/>
  </w:num>
  <w:num w:numId="23" w16cid:durableId="1049576584">
    <w:abstractNumId w:val="2"/>
  </w:num>
  <w:num w:numId="24" w16cid:durableId="384375474">
    <w:abstractNumId w:val="3"/>
  </w:num>
  <w:num w:numId="25" w16cid:durableId="1263873445">
    <w:abstractNumId w:val="16"/>
  </w:num>
  <w:num w:numId="26" w16cid:durableId="1998027098">
    <w:abstractNumId w:val="13"/>
  </w:num>
  <w:num w:numId="27" w16cid:durableId="1562715088">
    <w:abstractNumId w:val="11"/>
  </w:num>
  <w:num w:numId="28" w16cid:durableId="1241866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243"/>
    <w:rsid w:val="00041270"/>
    <w:rsid w:val="000448E7"/>
    <w:rsid w:val="00045228"/>
    <w:rsid w:val="00052945"/>
    <w:rsid w:val="00052EEE"/>
    <w:rsid w:val="00091D26"/>
    <w:rsid w:val="000948F7"/>
    <w:rsid w:val="000B69E3"/>
    <w:rsid w:val="000E00C0"/>
    <w:rsid w:val="00110D4D"/>
    <w:rsid w:val="0011423D"/>
    <w:rsid w:val="001820F5"/>
    <w:rsid w:val="001954C1"/>
    <w:rsid w:val="001B2E46"/>
    <w:rsid w:val="001E76D4"/>
    <w:rsid w:val="00211CEB"/>
    <w:rsid w:val="00223D76"/>
    <w:rsid w:val="00241B4F"/>
    <w:rsid w:val="00281B31"/>
    <w:rsid w:val="00286E82"/>
    <w:rsid w:val="002C0061"/>
    <w:rsid w:val="002E70E0"/>
    <w:rsid w:val="0030611D"/>
    <w:rsid w:val="00320C1E"/>
    <w:rsid w:val="00325D71"/>
    <w:rsid w:val="003320BD"/>
    <w:rsid w:val="00346C42"/>
    <w:rsid w:val="0038219B"/>
    <w:rsid w:val="00395348"/>
    <w:rsid w:val="00396537"/>
    <w:rsid w:val="003B65C1"/>
    <w:rsid w:val="003B739B"/>
    <w:rsid w:val="003C730D"/>
    <w:rsid w:val="003D58D4"/>
    <w:rsid w:val="003E38EA"/>
    <w:rsid w:val="003E5617"/>
    <w:rsid w:val="004059BB"/>
    <w:rsid w:val="0042220F"/>
    <w:rsid w:val="004402B1"/>
    <w:rsid w:val="004469AD"/>
    <w:rsid w:val="004608B2"/>
    <w:rsid w:val="00460A57"/>
    <w:rsid w:val="00486485"/>
    <w:rsid w:val="004F4B07"/>
    <w:rsid w:val="00521D37"/>
    <w:rsid w:val="00522816"/>
    <w:rsid w:val="00523DDF"/>
    <w:rsid w:val="0056706A"/>
    <w:rsid w:val="00567FE5"/>
    <w:rsid w:val="00575C52"/>
    <w:rsid w:val="00585564"/>
    <w:rsid w:val="0059060B"/>
    <w:rsid w:val="005950F4"/>
    <w:rsid w:val="005C1704"/>
    <w:rsid w:val="005F592F"/>
    <w:rsid w:val="00616433"/>
    <w:rsid w:val="006177F2"/>
    <w:rsid w:val="006527E0"/>
    <w:rsid w:val="0067063F"/>
    <w:rsid w:val="00675CA8"/>
    <w:rsid w:val="006D29E1"/>
    <w:rsid w:val="006E17AA"/>
    <w:rsid w:val="006F52D4"/>
    <w:rsid w:val="00701022"/>
    <w:rsid w:val="00722A3C"/>
    <w:rsid w:val="007347D8"/>
    <w:rsid w:val="007867B3"/>
    <w:rsid w:val="00794906"/>
    <w:rsid w:val="007C734B"/>
    <w:rsid w:val="007D1978"/>
    <w:rsid w:val="007F053D"/>
    <w:rsid w:val="007F42BA"/>
    <w:rsid w:val="008071ED"/>
    <w:rsid w:val="00821CFE"/>
    <w:rsid w:val="00822DED"/>
    <w:rsid w:val="008320D8"/>
    <w:rsid w:val="00837DBB"/>
    <w:rsid w:val="0084355C"/>
    <w:rsid w:val="00857DBB"/>
    <w:rsid w:val="008867DA"/>
    <w:rsid w:val="00902F88"/>
    <w:rsid w:val="009104C2"/>
    <w:rsid w:val="0093420E"/>
    <w:rsid w:val="009500D0"/>
    <w:rsid w:val="00952C7A"/>
    <w:rsid w:val="00996FF6"/>
    <w:rsid w:val="009C4202"/>
    <w:rsid w:val="009E3A69"/>
    <w:rsid w:val="009F2929"/>
    <w:rsid w:val="00A36102"/>
    <w:rsid w:val="00A60495"/>
    <w:rsid w:val="00A6203D"/>
    <w:rsid w:val="00A812AD"/>
    <w:rsid w:val="00A839EC"/>
    <w:rsid w:val="00A96FED"/>
    <w:rsid w:val="00AA1CA4"/>
    <w:rsid w:val="00AB25AE"/>
    <w:rsid w:val="00AD0DAA"/>
    <w:rsid w:val="00AE727D"/>
    <w:rsid w:val="00B00944"/>
    <w:rsid w:val="00B273F4"/>
    <w:rsid w:val="00B33528"/>
    <w:rsid w:val="00B56A1B"/>
    <w:rsid w:val="00B600D7"/>
    <w:rsid w:val="00B70370"/>
    <w:rsid w:val="00B87BA1"/>
    <w:rsid w:val="00BB055E"/>
    <w:rsid w:val="00BB7E01"/>
    <w:rsid w:val="00BE1B46"/>
    <w:rsid w:val="00BF6F53"/>
    <w:rsid w:val="00BF7542"/>
    <w:rsid w:val="00C0333F"/>
    <w:rsid w:val="00C22302"/>
    <w:rsid w:val="00C51C3E"/>
    <w:rsid w:val="00C975BF"/>
    <w:rsid w:val="00CC6328"/>
    <w:rsid w:val="00CD401C"/>
    <w:rsid w:val="00D00E6A"/>
    <w:rsid w:val="00D15A80"/>
    <w:rsid w:val="00D258E8"/>
    <w:rsid w:val="00D3008E"/>
    <w:rsid w:val="00D31BBD"/>
    <w:rsid w:val="00D37E73"/>
    <w:rsid w:val="00D50601"/>
    <w:rsid w:val="00D52675"/>
    <w:rsid w:val="00DB1E95"/>
    <w:rsid w:val="00DD6BB0"/>
    <w:rsid w:val="00DE1503"/>
    <w:rsid w:val="00DE2775"/>
    <w:rsid w:val="00DE2EED"/>
    <w:rsid w:val="00DE7251"/>
    <w:rsid w:val="00E32E08"/>
    <w:rsid w:val="00E52839"/>
    <w:rsid w:val="00E81277"/>
    <w:rsid w:val="00EC3CD6"/>
    <w:rsid w:val="00EE4243"/>
    <w:rsid w:val="00F0720E"/>
    <w:rsid w:val="00F07F0F"/>
    <w:rsid w:val="00F27F38"/>
    <w:rsid w:val="00F3259C"/>
    <w:rsid w:val="00FA1AB0"/>
    <w:rsid w:val="00FB2B57"/>
    <w:rsid w:val="00FB3161"/>
    <w:rsid w:val="00FE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11FA8A87"/>
  <w15:chartTrackingRefBased/>
  <w15:docId w15:val="{682F7C4F-CAC2-4083-BB50-5917B2D50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ajorHAnsi" w:eastAsiaTheme="minorHAnsi" w:hAnsiTheme="majorHAnsi" w:cs="Arial"/>
        <w:sz w:val="22"/>
        <w:szCs w:val="16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nhideWhenUsed/>
    <w:rsid w:val="00CD401C"/>
    <w:pPr>
      <w:overflowPunct w:val="0"/>
      <w:autoSpaceDE w:val="0"/>
      <w:autoSpaceDN w:val="0"/>
      <w:adjustRightInd w:val="0"/>
      <w:textAlignment w:val="baseline"/>
    </w:pPr>
  </w:style>
  <w:style w:type="paragraph" w:styleId="Kop1">
    <w:name w:val="heading 1"/>
    <w:basedOn w:val="Titel"/>
    <w:next w:val="Geenafstand"/>
    <w:link w:val="Kop1Char"/>
    <w:uiPriority w:val="9"/>
    <w:qFormat/>
    <w:rsid w:val="00D3008E"/>
    <w:pPr>
      <w:numPr>
        <w:numId w:val="2"/>
      </w:numPr>
      <w:spacing w:before="360" w:after="240"/>
      <w:outlineLvl w:val="0"/>
    </w:pPr>
    <w:rPr>
      <w:color w:val="A63468" w:themeColor="accent2"/>
    </w:rPr>
  </w:style>
  <w:style w:type="paragraph" w:styleId="Kop2">
    <w:name w:val="heading 2"/>
    <w:basedOn w:val="Standaard"/>
    <w:next w:val="Geenafstand"/>
    <w:link w:val="Kop2Char"/>
    <w:uiPriority w:val="9"/>
    <w:unhideWhenUsed/>
    <w:qFormat/>
    <w:rsid w:val="003E5617"/>
    <w:pPr>
      <w:keepNext/>
      <w:keepLines/>
      <w:numPr>
        <w:ilvl w:val="1"/>
        <w:numId w:val="2"/>
      </w:numPr>
      <w:spacing w:before="240" w:after="240"/>
      <w:ind w:left="567" w:hanging="567"/>
      <w:outlineLvl w:val="1"/>
    </w:pPr>
    <w:rPr>
      <w:rFonts w:eastAsiaTheme="majorEastAsia"/>
      <w:color w:val="00798A" w:themeColor="accent1"/>
      <w:sz w:val="26"/>
      <w:szCs w:val="26"/>
    </w:rPr>
  </w:style>
  <w:style w:type="paragraph" w:styleId="Kop3">
    <w:name w:val="heading 3"/>
    <w:basedOn w:val="Standaard"/>
    <w:next w:val="Geenafstand"/>
    <w:link w:val="Kop3Char"/>
    <w:uiPriority w:val="9"/>
    <w:unhideWhenUsed/>
    <w:qFormat/>
    <w:rsid w:val="0067063F"/>
    <w:pPr>
      <w:keepNext/>
      <w:keepLines/>
      <w:numPr>
        <w:ilvl w:val="2"/>
        <w:numId w:val="2"/>
      </w:numPr>
      <w:spacing w:before="240" w:after="240"/>
      <w:ind w:left="851" w:hanging="851"/>
      <w:outlineLvl w:val="2"/>
    </w:pPr>
    <w:rPr>
      <w:rFonts w:ascii="Calibri" w:eastAsiaTheme="majorEastAsia" w:hAnsi="Calibri" w:cs="Calibri"/>
      <w:b/>
      <w:bCs/>
      <w:color w:val="00798A" w:themeColor="accent1"/>
      <w:sz w:val="24"/>
      <w:szCs w:val="24"/>
    </w:rPr>
  </w:style>
  <w:style w:type="paragraph" w:styleId="Kop4">
    <w:name w:val="heading 4"/>
    <w:basedOn w:val="Standaard"/>
    <w:next w:val="Geenafstand"/>
    <w:link w:val="Kop4Char"/>
    <w:uiPriority w:val="9"/>
    <w:unhideWhenUsed/>
    <w:qFormat/>
    <w:rsid w:val="004F4B07"/>
    <w:pPr>
      <w:keepNext/>
      <w:keepLines/>
      <w:numPr>
        <w:ilvl w:val="3"/>
        <w:numId w:val="2"/>
      </w:numPr>
      <w:spacing w:before="240" w:after="240"/>
      <w:ind w:left="851" w:hanging="851"/>
      <w:outlineLvl w:val="3"/>
    </w:pPr>
    <w:rPr>
      <w:rFonts w:eastAsiaTheme="majorEastAsia"/>
      <w:color w:val="A63468" w:themeColor="accent2"/>
      <w:sz w:val="24"/>
      <w:szCs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B273F4"/>
    <w:pPr>
      <w:keepNext/>
      <w:keepLines/>
      <w:spacing w:before="40"/>
      <w:outlineLvl w:val="4"/>
    </w:pPr>
    <w:rPr>
      <w:rFonts w:eastAsiaTheme="majorEastAsia" w:cstheme="majorBidi"/>
      <w:color w:val="005A67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DD6BB0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DD6BB0"/>
  </w:style>
  <w:style w:type="paragraph" w:styleId="Voettekst">
    <w:name w:val="footer"/>
    <w:basedOn w:val="Standaard"/>
    <w:link w:val="VoettekstChar"/>
    <w:uiPriority w:val="99"/>
    <w:unhideWhenUsed/>
    <w:rsid w:val="00DD6BB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DD6BB0"/>
  </w:style>
  <w:style w:type="character" w:styleId="Hyperlink">
    <w:name w:val="Hyperlink"/>
    <w:basedOn w:val="Standaardalinea-lettertype"/>
    <w:uiPriority w:val="99"/>
    <w:unhideWhenUsed/>
    <w:rsid w:val="00D00E6A"/>
    <w:rPr>
      <w:color w:val="00788A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00E6A"/>
    <w:rPr>
      <w:color w:val="605E5C"/>
      <w:shd w:val="clear" w:color="auto" w:fill="E1DFDD"/>
    </w:rPr>
  </w:style>
  <w:style w:type="paragraph" w:customStyle="1" w:styleId="adressering">
    <w:name w:val="adressering"/>
    <w:basedOn w:val="Standaard"/>
    <w:rsid w:val="00AD0DAA"/>
    <w:rPr>
      <w:rFonts w:asciiTheme="minorHAnsi" w:hAnsiTheme="minorHAnsi"/>
      <w:sz w:val="21"/>
    </w:rPr>
  </w:style>
  <w:style w:type="paragraph" w:customStyle="1" w:styleId="kenmerken">
    <w:name w:val="kenmerken"/>
    <w:basedOn w:val="Standaard"/>
    <w:rsid w:val="00CD401C"/>
    <w:pPr>
      <w:spacing w:line="240" w:lineRule="exact"/>
    </w:pPr>
    <w:rPr>
      <w:sz w:val="18"/>
    </w:rPr>
  </w:style>
  <w:style w:type="paragraph" w:customStyle="1" w:styleId="referentie">
    <w:name w:val="referentie"/>
    <w:basedOn w:val="kenmerken"/>
    <w:rsid w:val="00CD401C"/>
    <w:pPr>
      <w:framePr w:hSpace="141" w:wrap="around" w:vAnchor="page" w:hAnchor="page" w:x="2285" w:y="1457"/>
      <w:spacing w:line="240" w:lineRule="auto"/>
    </w:pPr>
    <w:rPr>
      <w:sz w:val="16"/>
    </w:rPr>
  </w:style>
  <w:style w:type="table" w:styleId="Tabelraster">
    <w:name w:val="Table Grid"/>
    <w:basedOn w:val="Standaardtabel"/>
    <w:uiPriority w:val="59"/>
    <w:rsid w:val="00CD401C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evolgdeHyperlink">
    <w:name w:val="FollowedHyperlink"/>
    <w:basedOn w:val="Standaardalinea-lettertype"/>
    <w:uiPriority w:val="99"/>
    <w:semiHidden/>
    <w:unhideWhenUsed/>
    <w:rsid w:val="00C0333F"/>
    <w:rPr>
      <w:color w:val="00788A" w:themeColor="followedHyperlink"/>
      <w:u w:val="single"/>
    </w:rPr>
  </w:style>
  <w:style w:type="paragraph" w:styleId="Titel">
    <w:name w:val="Title"/>
    <w:basedOn w:val="Standaard"/>
    <w:next w:val="Standaard"/>
    <w:link w:val="TitelChar"/>
    <w:uiPriority w:val="10"/>
    <w:qFormat/>
    <w:rsid w:val="00A96FED"/>
    <w:pPr>
      <w:spacing w:before="240" w:after="120"/>
    </w:pPr>
    <w:rPr>
      <w:rFonts w:ascii="Calibri" w:hAnsi="Calibri" w:cs="Calibri"/>
      <w:b/>
      <w:bCs/>
      <w:color w:val="00798A" w:themeColor="accent1"/>
      <w:sz w:val="28"/>
      <w:szCs w:val="28"/>
    </w:rPr>
  </w:style>
  <w:style w:type="character" w:customStyle="1" w:styleId="TitelChar">
    <w:name w:val="Titel Char"/>
    <w:basedOn w:val="Standaardalinea-lettertype"/>
    <w:link w:val="Titel"/>
    <w:uiPriority w:val="10"/>
    <w:rsid w:val="00A96FED"/>
    <w:rPr>
      <w:rFonts w:ascii="Calibri" w:hAnsi="Calibri" w:cs="Calibri"/>
      <w:b/>
      <w:bCs/>
      <w:color w:val="00798A" w:themeColor="accent1"/>
      <w:sz w:val="28"/>
      <w:szCs w:val="28"/>
    </w:rPr>
  </w:style>
  <w:style w:type="paragraph" w:styleId="Geenafstand">
    <w:name w:val="No Spacing"/>
    <w:aliases w:val="Tekst"/>
    <w:basedOn w:val="Standaard"/>
    <w:uiPriority w:val="1"/>
    <w:qFormat/>
    <w:rsid w:val="00281B31"/>
    <w:pPr>
      <w:spacing w:before="120" w:after="120"/>
    </w:pPr>
    <w:rPr>
      <w:rFonts w:ascii="Calibri" w:hAnsi="Calibri" w:cs="Calibri"/>
      <w:color w:val="000000" w:themeColor="text1"/>
    </w:rPr>
  </w:style>
  <w:style w:type="character" w:customStyle="1" w:styleId="Kop1Char">
    <w:name w:val="Kop 1 Char"/>
    <w:basedOn w:val="Standaardalinea-lettertype"/>
    <w:link w:val="Kop1"/>
    <w:uiPriority w:val="9"/>
    <w:rsid w:val="00D3008E"/>
    <w:rPr>
      <w:rFonts w:ascii="Calibri" w:hAnsi="Calibri" w:cs="Calibri"/>
      <w:b/>
      <w:bCs/>
      <w:color w:val="A63468" w:themeColor="accent2"/>
      <w:sz w:val="28"/>
      <w:szCs w:val="28"/>
    </w:rPr>
  </w:style>
  <w:style w:type="paragraph" w:customStyle="1" w:styleId="Bullet">
    <w:name w:val="Bullet"/>
    <w:basedOn w:val="Geenafstand"/>
    <w:link w:val="BulletChar"/>
    <w:qFormat/>
    <w:rsid w:val="0067063F"/>
    <w:pPr>
      <w:numPr>
        <w:numId w:val="14"/>
      </w:numPr>
      <w:spacing w:before="0" w:after="0"/>
      <w:ind w:left="924" w:hanging="357"/>
    </w:pPr>
  </w:style>
  <w:style w:type="character" w:customStyle="1" w:styleId="BulletChar">
    <w:name w:val="Bullet Char"/>
    <w:basedOn w:val="Standaardalinea-lettertype"/>
    <w:link w:val="Bullet"/>
    <w:rsid w:val="0067063F"/>
    <w:rPr>
      <w:rFonts w:ascii="Calibri" w:hAnsi="Calibri" w:cs="Calibri"/>
      <w:color w:val="000000" w:themeColor="text1"/>
    </w:rPr>
  </w:style>
  <w:style w:type="character" w:styleId="Tekstvantijdelijkeaanduiding">
    <w:name w:val="Placeholder Text"/>
    <w:basedOn w:val="Standaardalinea-lettertype"/>
    <w:uiPriority w:val="99"/>
    <w:semiHidden/>
    <w:rsid w:val="00A839EC"/>
    <w:rPr>
      <w:color w:val="808080"/>
    </w:rPr>
  </w:style>
  <w:style w:type="character" w:customStyle="1" w:styleId="Kop2Char">
    <w:name w:val="Kop 2 Char"/>
    <w:basedOn w:val="Standaardalinea-lettertype"/>
    <w:link w:val="Kop2"/>
    <w:uiPriority w:val="9"/>
    <w:rsid w:val="003E5617"/>
    <w:rPr>
      <w:rFonts w:ascii="Arial" w:eastAsiaTheme="majorEastAsia" w:hAnsi="Arial" w:cs="Arial"/>
      <w:color w:val="00798A" w:themeColor="accent1"/>
      <w:sz w:val="26"/>
      <w:szCs w:val="26"/>
    </w:rPr>
  </w:style>
  <w:style w:type="numbering" w:customStyle="1" w:styleId="Huidigelijst1">
    <w:name w:val="Huidige lijst1"/>
    <w:uiPriority w:val="99"/>
    <w:rsid w:val="00A839EC"/>
    <w:pPr>
      <w:numPr>
        <w:numId w:val="3"/>
      </w:numPr>
    </w:pPr>
  </w:style>
  <w:style w:type="numbering" w:customStyle="1" w:styleId="Huidigelijst2">
    <w:name w:val="Huidige lijst2"/>
    <w:uiPriority w:val="99"/>
    <w:rsid w:val="00A839EC"/>
    <w:pPr>
      <w:numPr>
        <w:numId w:val="4"/>
      </w:numPr>
    </w:pPr>
  </w:style>
  <w:style w:type="character" w:customStyle="1" w:styleId="Kop3Char">
    <w:name w:val="Kop 3 Char"/>
    <w:basedOn w:val="Standaardalinea-lettertype"/>
    <w:link w:val="Kop3"/>
    <w:uiPriority w:val="9"/>
    <w:rsid w:val="0067063F"/>
    <w:rPr>
      <w:rFonts w:ascii="Calibri" w:eastAsiaTheme="majorEastAsia" w:hAnsi="Calibri" w:cs="Calibri"/>
      <w:b/>
      <w:bCs/>
      <w:color w:val="00798A" w:themeColor="accent1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4F4B07"/>
    <w:rPr>
      <w:rFonts w:eastAsiaTheme="majorEastAsia"/>
      <w:color w:val="A63468" w:themeColor="accent2"/>
      <w:sz w:val="24"/>
      <w:szCs w:val="24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273F4"/>
    <w:rPr>
      <w:rFonts w:asciiTheme="majorHAnsi" w:eastAsiaTheme="majorEastAsia" w:hAnsiTheme="majorHAnsi" w:cstheme="majorBidi"/>
      <w:color w:val="005A67" w:themeColor="accent1" w:themeShade="BF"/>
    </w:rPr>
  </w:style>
  <w:style w:type="character" w:styleId="Intensieveverwijzing">
    <w:name w:val="Intense Reference"/>
    <w:basedOn w:val="Standaardalinea-lettertype"/>
    <w:uiPriority w:val="32"/>
    <w:rsid w:val="00D3008E"/>
    <w:rPr>
      <w:rFonts w:asciiTheme="majorHAnsi" w:hAnsiTheme="majorHAnsi"/>
      <w:b/>
      <w:bCs/>
      <w:i w:val="0"/>
      <w:smallCaps/>
      <w:color w:val="00798A" w:themeColor="accent1"/>
      <w:spacing w:val="5"/>
    </w:rPr>
  </w:style>
  <w:style w:type="paragraph" w:customStyle="1" w:styleId="Style1">
    <w:name w:val="Style1"/>
    <w:basedOn w:val="Bullet"/>
    <w:rsid w:val="0067063F"/>
    <w:pPr>
      <w:numPr>
        <w:numId w:val="18"/>
      </w:numPr>
    </w:pPr>
    <w:rPr>
      <w:lang w:val="en-US"/>
    </w:rPr>
  </w:style>
  <w:style w:type="numbering" w:customStyle="1" w:styleId="CurrentList1">
    <w:name w:val="Current List1"/>
    <w:uiPriority w:val="99"/>
    <w:rsid w:val="0067063F"/>
    <w:pPr>
      <w:numPr>
        <w:numId w:val="17"/>
      </w:numPr>
    </w:pPr>
  </w:style>
  <w:style w:type="paragraph" w:customStyle="1" w:styleId="Nummering">
    <w:name w:val="Nummering"/>
    <w:basedOn w:val="Bullet"/>
    <w:qFormat/>
    <w:rsid w:val="0067063F"/>
    <w:pPr>
      <w:numPr>
        <w:numId w:val="20"/>
      </w:numPr>
      <w:ind w:left="924" w:hanging="357"/>
    </w:pPr>
    <w:rPr>
      <w:lang w:val="en-US"/>
    </w:rPr>
  </w:style>
  <w:style w:type="numbering" w:customStyle="1" w:styleId="CurrentList2">
    <w:name w:val="Current List2"/>
    <w:uiPriority w:val="99"/>
    <w:rsid w:val="0067063F"/>
    <w:pPr>
      <w:numPr>
        <w:numId w:val="19"/>
      </w:numPr>
    </w:pPr>
  </w:style>
  <w:style w:type="numbering" w:customStyle="1" w:styleId="CurrentList3">
    <w:name w:val="Current List3"/>
    <w:uiPriority w:val="99"/>
    <w:rsid w:val="0067063F"/>
    <w:pPr>
      <w:numPr>
        <w:numId w:val="21"/>
      </w:numPr>
    </w:pPr>
  </w:style>
  <w:style w:type="paragraph" w:styleId="Lijstalinea">
    <w:name w:val="List Paragraph"/>
    <w:basedOn w:val="Standaard"/>
    <w:uiPriority w:val="34"/>
    <w:qFormat/>
    <w:rsid w:val="00EE4243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hAnsiTheme="minorHAnsi" w:cstheme="minorBidi"/>
      <w:szCs w:val="22"/>
    </w:rPr>
  </w:style>
  <w:style w:type="paragraph" w:customStyle="1" w:styleId="NinReferentiesBold">
    <w:name w:val="Nin_Referenties_Bold"/>
    <w:basedOn w:val="Standaard"/>
    <w:next w:val="Standaard"/>
    <w:qFormat/>
    <w:rsid w:val="00EE4243"/>
    <w:pPr>
      <w:framePr w:hSpace="142" w:wrap="around" w:vAnchor="page" w:hAnchor="page" w:y="1"/>
      <w:overflowPunct/>
      <w:autoSpaceDE/>
      <w:autoSpaceDN/>
      <w:adjustRightInd/>
      <w:spacing w:line="269" w:lineRule="auto"/>
      <w:suppressOverlap/>
      <w:textAlignment w:val="auto"/>
    </w:pPr>
    <w:rPr>
      <w:rFonts w:ascii="Arial" w:eastAsia="Times New Roman" w:hAnsi="Arial" w:cs="Times New Roman"/>
      <w:b/>
      <w:bCs/>
      <w:color w:val="00788A" w:themeColor="text2"/>
      <w:sz w:val="16"/>
      <w:lang w:val="nl-NL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06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2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hyperlink" Target="https://www.bing.com/ck/a?!&amp;&amp;p=a31de44747a7bbf9JmltdHM9MTczMDA3MzYwMCZpZ3VpZD0yY2U3NTkzMi0yOWRiLTY4YjUtMDI1YS00ZDY1MjhiNzY5MzYmaW5zaWQ9NTQ3MA&amp;ptn=3&amp;ver=2&amp;hsh=3&amp;fclid=2ce75932-29db-68b5-025a-4d6528b76936&amp;u=a1L21hcHM_Jm1lcGk9MTA5fn5Ub3BPZlBhZ2V-QWRkcmVzc19MaW5rJnR5PTE4JnE9UmVjeWNsYWdlcGFyayUyMEhhYWx0ZXJ0JTIwSUx2QSZzcz15cGlkLllONzk5N3g2NTQ0Nzk1MDMwNjg2MDc1OTE1JnBwb2lzPTUwLjkwNzg2NzQzMTY0MDYyNV80LjAyMjI5NDk5ODE2ODk0NV9SZWN5Y2xhZ2VwYXJrJTIwSGFhbHRlcnQlMjBJTHZBX1lONzk5N3g2NTQ0Nzk1MDMwNjg2MDc1OTE1fiZjcD01MC45MDc4Njd-NC4wMjIyOTUmdj0yJnNWPTEmRk9STT1NUFNSUEw&amp;ntb=1" TargetMode="Externa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endnotes" Target="endnotes.xml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footer" Target="footer1.xml"/><Relationship Id="rId5" Type="http://schemas.openxmlformats.org/officeDocument/2006/relationships/customXml" Target="../customXml/item5.xml"/><Relationship Id="rId61" Type="http://schemas.openxmlformats.org/officeDocument/2006/relationships/fontTable" Target="fontTable.xml"/><Relationship Id="rId19" Type="http://schemas.openxmlformats.org/officeDocument/2006/relationships/image" Target="media/image1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image" Target="media/image42.jpeg"/><Relationship Id="rId56" Type="http://schemas.openxmlformats.org/officeDocument/2006/relationships/hyperlink" Target="tel:053838848" TargetMode="External"/><Relationship Id="rId8" Type="http://schemas.openxmlformats.org/officeDocument/2006/relationships/settings" Target="settings.xml"/><Relationship Id="rId51" Type="http://schemas.openxmlformats.org/officeDocument/2006/relationships/image" Target="media/image45.png"/><Relationship Id="rId3" Type="http://schemas.openxmlformats.org/officeDocument/2006/relationships/customXml" Target="../customXml/item3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header" Target="header2.xml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54" Type="http://schemas.openxmlformats.org/officeDocument/2006/relationships/hyperlink" Target="https://www.bing.com/ck/a?!&amp;&amp;p=98fa9fde9408788bJmltdHM9MTczMDA3MzYwMCZpZ3VpZD0yY2U3NTkzMi0yOWRiLTY4YjUtMDI1YS00ZDY1MjhiNzY5MzYmaW5zaWQ9NTQ2OQ&amp;ptn=3&amp;ver=2&amp;hsh=3&amp;fclid=2ce75932-29db-68b5-025a-4d6528b76936&amp;u=a1aHR0cHM6Ly93d3cuYmluZy5jb20vYWxpbmsvbGluaz91cmw9aHR0cCUzYSUyZiUyZnd3dy5pbHZhLmJlJTJmcmVjeWNsYWdlcGFya2VuJTJmJnNvdXJjZT1zZXJwLWxvY2FsJmg9SXhWb2ViT01KMW1EJTJieUdxQ2Vxd3hoQU5uUnglMmJTMHV3MFhwM0VMRzZ3RkklM2QmcD1sd19nYnQmaWc9MjNCNzNCQTk0RjE3NENDQkJFQUVGNjNDQzc2MkUzQzQmeXBpZD1ZTjc5OTd4NjU0NDc5NTAzMDY4NjA3NTkxNQ&amp;ntb=1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header" Target="header1.xml"/><Relationship Id="rId10" Type="http://schemas.openxmlformats.org/officeDocument/2006/relationships/footnotes" Target="footnotes.xml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9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haaltert.sharepoint.com/sites/intranet/Huisstijl/Sjabloon%20BLANCO%20MET%20LOGO%20rgb%20202408.dotx" TargetMode="External"/></Relationships>
</file>

<file path=word/theme/theme1.xml><?xml version="1.0" encoding="utf-8"?>
<a:theme xmlns:a="http://schemas.openxmlformats.org/drawingml/2006/main" name="lb Haaltert">
  <a:themeElements>
    <a:clrScheme name="lbhaaltert23">
      <a:dk1>
        <a:srgbClr val="000000"/>
      </a:dk1>
      <a:lt1>
        <a:srgbClr val="FFFFFF"/>
      </a:lt1>
      <a:dk2>
        <a:srgbClr val="00788A"/>
      </a:dk2>
      <a:lt2>
        <a:srgbClr val="FFFFFF"/>
      </a:lt2>
      <a:accent1>
        <a:srgbClr val="00798A"/>
      </a:accent1>
      <a:accent2>
        <a:srgbClr val="A63468"/>
      </a:accent2>
      <a:accent3>
        <a:srgbClr val="EFC000"/>
      </a:accent3>
      <a:accent4>
        <a:srgbClr val="919190"/>
      </a:accent4>
      <a:accent5>
        <a:srgbClr val="AFDCDF"/>
      </a:accent5>
      <a:accent6>
        <a:srgbClr val="F7AB57"/>
      </a:accent6>
      <a:hlink>
        <a:srgbClr val="00788A"/>
      </a:hlink>
      <a:folHlink>
        <a:srgbClr val="00788A"/>
      </a:folHlink>
    </a:clrScheme>
    <a:fontScheme name="Kantoorthema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Kantoorth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none" lIns="45719" tIns="45719" rIns="45719" bIns="45719" numCol="1" spcCol="38100" rtlCol="0" anchor="ctr">
        <a:noAutofit/>
      </a:bodyPr>
      <a:lstStyle>
        <a:defPPr marL="0" marR="0" indent="0" algn="ctr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1" i="0" u="none" strike="noStrike" cap="none" spc="0" normalizeH="0" baseline="0" dirty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Calibri"/>
          </a:defRPr>
        </a:def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/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7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6000" b="1" i="0" u="none" strike="noStrike" cap="none" spc="0" normalizeH="0" baseline="0">
            <a:ln>
              <a:noFill/>
            </a:ln>
            <a:solidFill>
              <a:schemeClr val="accent1"/>
            </a:solidFill>
            <a:effectLst/>
            <a:uFillTx/>
            <a:latin typeface="+mn-lt"/>
            <a:ea typeface="+mn-ea"/>
            <a:cs typeface="+mn-cs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lb Haaltert" id="{E34D1E04-A1CF-E541-B987-33566119909A}" vid="{EA2F4DA2-6E29-5546-8B5E-76F14967F3E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8283F95BF3114196479CE8CC7188A3" ma:contentTypeVersion="14" ma:contentTypeDescription="Een nieuw document maken." ma:contentTypeScope="" ma:versionID="8fe540c83592764e886c9ede7932e748">
  <xsd:schema xmlns:xsd="http://www.w3.org/2001/XMLSchema" xmlns:xs="http://www.w3.org/2001/XMLSchema" xmlns:p="http://schemas.microsoft.com/office/2006/metadata/properties" xmlns:ns2="08bdbcdf-2849-4e62-9576-5ea373c60f17" xmlns:ns3="2d3d8743-2c24-486c-9872-010267de75a3" targetNamespace="http://schemas.microsoft.com/office/2006/metadata/properties" ma:root="true" ma:fieldsID="5796d42bbe18d0743824772c858169dd" ns2:_="" ns3:_="">
    <xsd:import namespace="08bdbcdf-2849-4e62-9576-5ea373c60f17"/>
    <xsd:import namespace="2d3d8743-2c24-486c-9872-010267de75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18e3ae4bae84a1385c791e84de0d8a0" minOccurs="0"/>
                <xsd:element ref="ns3:TaxCatchAll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_dlc_DocId" minOccurs="0"/>
                <xsd:element ref="ns3:_dlc_DocIdUrl" minOccurs="0"/>
                <xsd:element ref="ns3:_dlc_DocIdPersistId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dbcdf-2849-4e62-9576-5ea373c60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18e3ae4bae84a1385c791e84de0d8a0" ma:index="11" nillable="true" ma:taxonomy="true" ma:internalName="l18e3ae4bae84a1385c791e84de0d8a0" ma:taxonomyFieldName="Dienst" ma:displayName="Dienst" ma:default="" ma:fieldId="{518e3ae4-bae8-4a13-85c7-91e84de0d8a0}" ma:sspId="6b59d8b1-465c-493c-a9e9-60c634fd113d" ma:termSetId="a6551ceb-ee1f-4698-a37a-e788adaf1f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6b59d8b1-465c-493c-a9e9-60c634fd11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3d8743-2c24-486c-9872-010267de75a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cf7e4d3-1960-46bd-8519-0ab2817c5634}" ma:internalName="TaxCatchAll" ma:showField="CatchAllData" ma:web="2d3d8743-2c24-486c-9872-010267de75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9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20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18e3ae4bae84a1385c791e84de0d8a0 xmlns="08bdbcdf-2849-4e62-9576-5ea373c60f17">
      <Terms xmlns="http://schemas.microsoft.com/office/infopath/2007/PartnerControls"/>
    </l18e3ae4bae84a1385c791e84de0d8a0>
    <TaxCatchAll xmlns="2d3d8743-2c24-486c-9872-010267de75a3" xsi:nil="true"/>
    <lcf76f155ced4ddcb4097134ff3c332f xmlns="08bdbcdf-2849-4e62-9576-5ea373c60f17">
      <Terms xmlns="http://schemas.microsoft.com/office/infopath/2007/PartnerControls"/>
    </lcf76f155ced4ddcb4097134ff3c332f>
    <_dlc_DocId xmlns="2d3d8743-2c24-486c-9872-010267de75a3">9450H-1945758673-78</_dlc_DocId>
    <_dlc_DocIdUrl xmlns="2d3d8743-2c24-486c-9872-010267de75a3">
      <Url>https://haaltert.sharepoint.com/sites/intranet/_layouts/15/DocIdRedir.aspx?ID=9450H-1945758673-78</Url>
      <Description>9450H-1945758673-78</Description>
    </_dlc_DocIdUrl>
  </documentManagement>
</p:properties>
</file>

<file path=customXml/itemProps1.xml><?xml version="1.0" encoding="utf-8"?>
<ds:datastoreItem xmlns:ds="http://schemas.openxmlformats.org/officeDocument/2006/customXml" ds:itemID="{AEF82862-4545-4A3A-86A9-F8E5168A362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A9271BB-19A4-4C44-8A4F-1BFE8FCADB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BEA5F2-0FA1-4ABC-8733-3C4D52884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dbcdf-2849-4e62-9576-5ea373c60f17"/>
    <ds:schemaRef ds:uri="2d3d8743-2c24-486c-9872-010267de75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A94C49-DC74-204B-A221-398F953441F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AE381F8-3648-47C8-A1A6-B70907362A0A}">
  <ds:schemaRefs>
    <ds:schemaRef ds:uri="http://schemas.microsoft.com/office/2006/metadata/properties"/>
    <ds:schemaRef ds:uri="http://schemas.microsoft.com/office/infopath/2007/PartnerControls"/>
    <ds:schemaRef ds:uri="08bdbcdf-2849-4e62-9576-5ea373c60f17"/>
    <ds:schemaRef ds:uri="2d3d8743-2c24-486c-9872-010267de75a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Sjabloon%20BLANCO%20MET%20LOGO%20rgb%20202408</Template>
  <TotalTime>0</TotalTime>
  <Pages>12</Pages>
  <Words>459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Anouk Stragier</dc:creator>
  <cp:keywords/>
  <dc:description/>
  <cp:lastModifiedBy>Anouk Stragier</cp:lastModifiedBy>
  <cp:revision>2</cp:revision>
  <cp:lastPrinted>2023-10-06T08:19:00Z</cp:lastPrinted>
  <dcterms:created xsi:type="dcterms:W3CDTF">2024-11-14T08:05:00Z</dcterms:created>
  <dcterms:modified xsi:type="dcterms:W3CDTF">2024-11-14T08:05:00Z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0x010100F98283F95BF3114196479CE8CC7188A3</vt:lpwstr>
  </property>
  <property fmtid="{D5CDD505-2E9C-101B-9397-08002B2CF9AE}" pid="3" name="_dlc_DocIdItemGuid">
    <vt:lpwstr>ad8d12bb-dd0c-4924-b11c-120ceecbc460</vt:lpwstr>
  </property>
</Properties>
</file>